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08384" w14:textId="05ABFFF8" w:rsidR="00B56A84" w:rsidRPr="00137795" w:rsidRDefault="00B07E6E" w:rsidP="00404C18">
      <w:pPr>
        <w:pStyle w:val="a9"/>
        <w:jc w:val="center"/>
        <w:rPr>
          <w:rFonts w:ascii="Arial" w:hAnsi="Arial"/>
          <w:b/>
          <w:bCs/>
          <w:color w:val="000000"/>
        </w:rPr>
      </w:pPr>
      <w:r w:rsidRPr="007C5552">
        <w:rPr>
          <w:noProof/>
        </w:rPr>
        <w:drawing>
          <wp:inline distT="0" distB="0" distL="0" distR="0" wp14:anchorId="5274C92D" wp14:editId="07092A64">
            <wp:extent cx="5895975" cy="1257300"/>
            <wp:effectExtent l="0" t="0" r="0" b="0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2F5A" w14:textId="77777777" w:rsidR="00B56A84" w:rsidRDefault="00B56A84" w:rsidP="00B56A84">
      <w:pPr>
        <w:pStyle w:val="a9"/>
      </w:pPr>
    </w:p>
    <w:p w14:paraId="057F65B8" w14:textId="77777777" w:rsidR="00B56A84" w:rsidRDefault="00B56A84" w:rsidP="00B56A84">
      <w:pPr>
        <w:pStyle w:val="a9"/>
      </w:pPr>
    </w:p>
    <w:p w14:paraId="036DE50A" w14:textId="77777777" w:rsidR="00C7437D" w:rsidRDefault="00C7437D" w:rsidP="00B56A84">
      <w:pPr>
        <w:pStyle w:val="a9"/>
      </w:pPr>
    </w:p>
    <w:p w14:paraId="29F87605" w14:textId="77777777" w:rsidR="00B56A84" w:rsidRDefault="00B56A84" w:rsidP="00B56A84">
      <w:pPr>
        <w:pStyle w:val="a9"/>
      </w:pPr>
    </w:p>
    <w:p w14:paraId="3BD458EF" w14:textId="77777777" w:rsidR="00B56A84" w:rsidRDefault="00B56A84" w:rsidP="00B56A84">
      <w:pPr>
        <w:pStyle w:val="a9"/>
      </w:pPr>
    </w:p>
    <w:p w14:paraId="5C64AEBA" w14:textId="77777777" w:rsidR="0039628B" w:rsidRDefault="0039628B" w:rsidP="00B56A84">
      <w:pPr>
        <w:pStyle w:val="a9"/>
      </w:pPr>
    </w:p>
    <w:p w14:paraId="1D8FF09C" w14:textId="77777777" w:rsidR="0039628B" w:rsidRDefault="0039628B" w:rsidP="00B56A84">
      <w:pPr>
        <w:pStyle w:val="a9"/>
      </w:pPr>
    </w:p>
    <w:p w14:paraId="360E5EC0" w14:textId="77777777" w:rsidR="00F43E44" w:rsidRPr="00B56A84" w:rsidRDefault="00F43E44" w:rsidP="00F43E44">
      <w:pPr>
        <w:pStyle w:val="a9"/>
        <w:spacing w:before="240" w:after="240"/>
        <w:ind w:firstLine="0"/>
        <w:jc w:val="center"/>
        <w:rPr>
          <w:rFonts w:ascii="Arial" w:hAnsi="Arial" w:cs="Arial"/>
          <w:b/>
          <w:sz w:val="52"/>
          <w:szCs w:val="52"/>
        </w:rPr>
      </w:pPr>
      <w:proofErr w:type="spellStart"/>
      <w:r w:rsidRPr="005F3A6F">
        <w:rPr>
          <w:rFonts w:ascii="Arial" w:hAnsi="Arial" w:cs="Arial"/>
          <w:b/>
          <w:sz w:val="52"/>
          <w:szCs w:val="52"/>
        </w:rPr>
        <w:t>Web</w:t>
      </w:r>
      <w:proofErr w:type="spellEnd"/>
      <w:r>
        <w:rPr>
          <w:rFonts w:ascii="Arial" w:hAnsi="Arial" w:cs="Arial"/>
          <w:b/>
          <w:sz w:val="52"/>
          <w:szCs w:val="52"/>
        </w:rPr>
        <w:t xml:space="preserve"> </w:t>
      </w:r>
      <w:r w:rsidRPr="005F3A6F">
        <w:rPr>
          <w:rFonts w:ascii="Arial" w:hAnsi="Arial" w:cs="Arial"/>
          <w:b/>
          <w:sz w:val="52"/>
          <w:szCs w:val="52"/>
        </w:rPr>
        <w:t>м</w:t>
      </w:r>
      <w:r w:rsidRPr="0089172E">
        <w:rPr>
          <w:rFonts w:ascii="Arial" w:hAnsi="Arial" w:cs="Arial"/>
          <w:b/>
          <w:sz w:val="52"/>
          <w:szCs w:val="52"/>
        </w:rPr>
        <w:t>одуль «</w:t>
      </w:r>
      <w:r w:rsidRPr="00D21B41">
        <w:rPr>
          <w:rFonts w:ascii="Arial" w:hAnsi="Arial" w:cs="Arial"/>
          <w:b/>
          <w:sz w:val="52"/>
          <w:szCs w:val="52"/>
        </w:rPr>
        <w:t>ЭДО Личный кабинет</w:t>
      </w:r>
      <w:r w:rsidRPr="0089172E">
        <w:rPr>
          <w:rFonts w:ascii="Arial" w:hAnsi="Arial" w:cs="Arial"/>
          <w:b/>
          <w:sz w:val="52"/>
          <w:szCs w:val="52"/>
        </w:rPr>
        <w:t>»</w:t>
      </w:r>
    </w:p>
    <w:p w14:paraId="5156F3E5" w14:textId="77777777" w:rsidR="00F43E44" w:rsidRPr="0037258E" w:rsidRDefault="00F43E44" w:rsidP="00F43E44">
      <w:pPr>
        <w:pStyle w:val="a9"/>
        <w:ind w:firstLine="0"/>
        <w:jc w:val="center"/>
        <w:rPr>
          <w:rFonts w:ascii="Arial" w:hAnsi="Arial" w:cs="Arial"/>
          <w:b/>
          <w:sz w:val="28"/>
        </w:rPr>
      </w:pPr>
    </w:p>
    <w:p w14:paraId="0FD77854" w14:textId="77777777" w:rsidR="00F43E44" w:rsidRPr="00CD5D0F" w:rsidRDefault="00F43E44" w:rsidP="00F43E44">
      <w:pPr>
        <w:pStyle w:val="a9"/>
        <w:spacing w:before="240" w:after="240"/>
        <w:ind w:firstLine="0"/>
        <w:jc w:val="center"/>
        <w:rPr>
          <w:rFonts w:ascii="Arial" w:hAnsi="Arial" w:cs="Arial"/>
          <w:b/>
          <w:sz w:val="52"/>
          <w:szCs w:val="52"/>
        </w:rPr>
      </w:pPr>
      <w:r w:rsidRPr="00CD5D0F">
        <w:rPr>
          <w:rFonts w:ascii="Arial" w:hAnsi="Arial" w:cs="Arial"/>
          <w:b/>
          <w:sz w:val="52"/>
          <w:szCs w:val="52"/>
        </w:rPr>
        <w:t>Руководство пользователя</w:t>
      </w:r>
    </w:p>
    <w:p w14:paraId="582FE3B7" w14:textId="77777777" w:rsidR="00B56A84" w:rsidRPr="00CD5D0F" w:rsidRDefault="00B56A84" w:rsidP="00B56A84">
      <w:pPr>
        <w:pStyle w:val="a9"/>
      </w:pPr>
    </w:p>
    <w:p w14:paraId="403FBBF9" w14:textId="77777777" w:rsidR="00B56A84" w:rsidRPr="00CD5D0F" w:rsidRDefault="00B56A84" w:rsidP="00B56A84">
      <w:pPr>
        <w:pStyle w:val="a9"/>
      </w:pPr>
    </w:p>
    <w:p w14:paraId="681B06C9" w14:textId="77777777" w:rsidR="00B56A84" w:rsidRPr="00CD5D0F" w:rsidRDefault="00B56A84" w:rsidP="00B56A84">
      <w:pPr>
        <w:pStyle w:val="a9"/>
      </w:pPr>
    </w:p>
    <w:p w14:paraId="6FE04A39" w14:textId="77777777" w:rsidR="00B56A84" w:rsidRDefault="00B56A84" w:rsidP="00B56A84">
      <w:pPr>
        <w:pStyle w:val="a9"/>
      </w:pPr>
    </w:p>
    <w:p w14:paraId="0A8C5A8E" w14:textId="77777777" w:rsidR="00CB5230" w:rsidRPr="00CD5D0F" w:rsidRDefault="00CB5230" w:rsidP="00B56A84">
      <w:pPr>
        <w:pStyle w:val="a9"/>
      </w:pPr>
    </w:p>
    <w:p w14:paraId="457AB827" w14:textId="77777777" w:rsidR="00B56A84" w:rsidRPr="00CD5D0F" w:rsidRDefault="00B56A84" w:rsidP="00B56A84">
      <w:pPr>
        <w:pStyle w:val="a9"/>
      </w:pPr>
    </w:p>
    <w:p w14:paraId="0FF77D59" w14:textId="77777777" w:rsidR="00B56A84" w:rsidRDefault="00B56A84" w:rsidP="00B56A84">
      <w:pPr>
        <w:pStyle w:val="a9"/>
      </w:pPr>
    </w:p>
    <w:p w14:paraId="24907642" w14:textId="77777777" w:rsidR="00C7437D" w:rsidRDefault="00C7437D" w:rsidP="00B56A84">
      <w:pPr>
        <w:pStyle w:val="a9"/>
      </w:pPr>
    </w:p>
    <w:p w14:paraId="55157AEC" w14:textId="77777777" w:rsidR="00CB5230" w:rsidRDefault="00CB5230" w:rsidP="00B56A84">
      <w:pPr>
        <w:pStyle w:val="a9"/>
      </w:pPr>
    </w:p>
    <w:p w14:paraId="34198B5F" w14:textId="77777777" w:rsidR="00B56A84" w:rsidRDefault="00B56A84" w:rsidP="00B56A84">
      <w:pPr>
        <w:pStyle w:val="a9"/>
      </w:pPr>
    </w:p>
    <w:p w14:paraId="53049AF8" w14:textId="77777777" w:rsidR="00B56A84" w:rsidRPr="00CD5D0F" w:rsidRDefault="00B56A84" w:rsidP="00B56A84">
      <w:pPr>
        <w:pStyle w:val="a9"/>
      </w:pPr>
    </w:p>
    <w:p w14:paraId="72BA05AA" w14:textId="77777777" w:rsidR="00B56A84" w:rsidRPr="00CD5D0F" w:rsidRDefault="00B56A84" w:rsidP="00B56A84">
      <w:pPr>
        <w:pStyle w:val="a9"/>
      </w:pPr>
    </w:p>
    <w:p w14:paraId="65784856" w14:textId="77777777" w:rsidR="00B56A84" w:rsidRPr="00CD5D0F" w:rsidRDefault="00B56A84" w:rsidP="00B56A84">
      <w:pPr>
        <w:pStyle w:val="a9"/>
      </w:pPr>
    </w:p>
    <w:p w14:paraId="527BF591" w14:textId="77777777" w:rsidR="00B56A84" w:rsidRPr="00CD5D0F" w:rsidRDefault="00B56A84" w:rsidP="00B56A84">
      <w:pPr>
        <w:pStyle w:val="a9"/>
      </w:pPr>
    </w:p>
    <w:p w14:paraId="78888BD9" w14:textId="77777777" w:rsidR="00B56A84" w:rsidRPr="00CD5D0F" w:rsidRDefault="00B56A84" w:rsidP="00B56A84">
      <w:pPr>
        <w:pStyle w:val="a9"/>
      </w:pPr>
    </w:p>
    <w:p w14:paraId="2969EB4F" w14:textId="77777777" w:rsidR="00B56A84" w:rsidRPr="00CD5D0F" w:rsidRDefault="00B56A84" w:rsidP="00B56A84">
      <w:pPr>
        <w:pStyle w:val="a9"/>
      </w:pPr>
    </w:p>
    <w:p w14:paraId="5F7509B1" w14:textId="2227D074" w:rsidR="00137795" w:rsidRPr="00B3215F" w:rsidRDefault="00137795" w:rsidP="00137795">
      <w:pPr>
        <w:pStyle w:val="a9"/>
        <w:ind w:firstLine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Краснодар </w:t>
      </w:r>
      <w:r w:rsidRPr="00BD633E">
        <w:rPr>
          <w:rFonts w:ascii="Arial" w:hAnsi="Arial" w:cs="Arial"/>
          <w:b/>
          <w:sz w:val="22"/>
          <w:szCs w:val="22"/>
        </w:rPr>
        <w:fldChar w:fldCharType="begin"/>
      </w:r>
      <w:r w:rsidRPr="00BD633E">
        <w:rPr>
          <w:rFonts w:ascii="Arial" w:hAnsi="Arial" w:cs="Arial"/>
          <w:b/>
          <w:sz w:val="22"/>
          <w:szCs w:val="22"/>
        </w:rPr>
        <w:instrText xml:space="preserve"> DATE  \@ "yyyy"  \* MERGEFORMAT </w:instrText>
      </w:r>
      <w:r w:rsidRPr="00BD633E">
        <w:rPr>
          <w:rFonts w:ascii="Arial" w:hAnsi="Arial" w:cs="Arial"/>
          <w:b/>
          <w:sz w:val="22"/>
          <w:szCs w:val="22"/>
        </w:rPr>
        <w:fldChar w:fldCharType="separate"/>
      </w:r>
      <w:r w:rsidR="004933CB">
        <w:rPr>
          <w:rFonts w:ascii="Arial" w:hAnsi="Arial" w:cs="Arial"/>
          <w:b/>
          <w:noProof/>
          <w:sz w:val="22"/>
          <w:szCs w:val="22"/>
        </w:rPr>
        <w:t>2023</w:t>
      </w:r>
      <w:r w:rsidRPr="00BD633E">
        <w:rPr>
          <w:rFonts w:ascii="Arial" w:hAnsi="Arial" w:cs="Arial"/>
          <w:b/>
          <w:sz w:val="22"/>
          <w:szCs w:val="22"/>
        </w:rPr>
        <w:fldChar w:fldCharType="end"/>
      </w:r>
      <w:r w:rsidRPr="00B3215F">
        <w:rPr>
          <w:rFonts w:ascii="Arial" w:hAnsi="Arial" w:cs="Arial"/>
          <w:b/>
          <w:sz w:val="22"/>
          <w:szCs w:val="22"/>
        </w:rPr>
        <w:t>г.</w:t>
      </w:r>
    </w:p>
    <w:p w14:paraId="2801BCE5" w14:textId="77777777" w:rsidR="00E87D26" w:rsidRPr="00EA2B10" w:rsidRDefault="00B56A84" w:rsidP="00E87D26">
      <w:pPr>
        <w:pStyle w:val="1"/>
        <w:spacing w:before="0" w:after="240"/>
        <w:jc w:val="center"/>
      </w:pPr>
      <w:r>
        <w:br w:type="page"/>
      </w:r>
      <w:bookmarkStart w:id="0" w:name="_Toc128489836"/>
      <w:r w:rsidR="00E87D26" w:rsidRPr="00EA2B10">
        <w:lastRenderedPageBreak/>
        <w:t>Оглавление</w:t>
      </w:r>
      <w:bookmarkEnd w:id="0"/>
    </w:p>
    <w:p w14:paraId="65B85EC0" w14:textId="77777777" w:rsidR="00A14B43" w:rsidRPr="00FB1A70" w:rsidRDefault="00B56A84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8489836" w:history="1">
        <w:r w:rsidR="00A14B43" w:rsidRPr="00C31DF9">
          <w:rPr>
            <w:rStyle w:val="a8"/>
            <w:noProof/>
          </w:rPr>
          <w:t>Оглавление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_Toc128489836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2</w:t>
        </w:r>
        <w:r w:rsidR="00A14B43">
          <w:rPr>
            <w:noProof/>
            <w:webHidden/>
          </w:rPr>
          <w:fldChar w:fldCharType="end"/>
        </w:r>
      </w:hyperlink>
    </w:p>
    <w:p w14:paraId="6D17E97A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37" w:history="1">
        <w:r w:rsidR="00A14B43" w:rsidRPr="00C31DF9">
          <w:rPr>
            <w:rStyle w:val="a8"/>
            <w:noProof/>
          </w:rPr>
          <w:t>Введение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_Toc128489837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3</w:t>
        </w:r>
        <w:r w:rsidR="00A14B43">
          <w:rPr>
            <w:noProof/>
            <w:webHidden/>
          </w:rPr>
          <w:fldChar w:fldCharType="end"/>
        </w:r>
      </w:hyperlink>
    </w:p>
    <w:p w14:paraId="4964E594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38" w:history="1">
        <w:r w:rsidR="00A14B43" w:rsidRPr="00C31DF9">
          <w:rPr>
            <w:rStyle w:val="a8"/>
            <w:noProof/>
          </w:rPr>
          <w:t>1 Описание процесса работы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_Toc128489838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4</w:t>
        </w:r>
        <w:r w:rsidR="00A14B43">
          <w:rPr>
            <w:noProof/>
            <w:webHidden/>
          </w:rPr>
          <w:fldChar w:fldCharType="end"/>
        </w:r>
      </w:hyperlink>
    </w:p>
    <w:p w14:paraId="3EC84D23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39" w:history="1">
        <w:r w:rsidR="00A14B43" w:rsidRPr="00C31DF9">
          <w:rPr>
            <w:rStyle w:val="a8"/>
            <w:rFonts w:eastAsia="Arial" w:cs="Cambria Math"/>
            <w:noProof/>
            <w:kern w:val="32"/>
          </w:rPr>
          <w:t>Термины и определения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_Toc128489839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4</w:t>
        </w:r>
        <w:r w:rsidR="00A14B43">
          <w:rPr>
            <w:noProof/>
            <w:webHidden/>
          </w:rPr>
          <w:fldChar w:fldCharType="end"/>
        </w:r>
      </w:hyperlink>
    </w:p>
    <w:p w14:paraId="2544008C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0" w:history="1">
        <w:r w:rsidR="00A14B43" w:rsidRPr="00C31DF9">
          <w:rPr>
            <w:rStyle w:val="a8"/>
            <w:rFonts w:eastAsia="Arial" w:cs="Cambria Math"/>
            <w:noProof/>
            <w:kern w:val="32"/>
          </w:rPr>
          <w:t>Последовательность действий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_Toc128489840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4</w:t>
        </w:r>
        <w:r w:rsidR="00A14B43">
          <w:rPr>
            <w:noProof/>
            <w:webHidden/>
          </w:rPr>
          <w:fldChar w:fldCharType="end"/>
        </w:r>
      </w:hyperlink>
    </w:p>
    <w:p w14:paraId="3CD5C39E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1" w:history="1">
        <w:r w:rsidR="00A14B43" w:rsidRPr="00C31DF9">
          <w:rPr>
            <w:rStyle w:val="a8"/>
            <w:noProof/>
          </w:rPr>
          <w:t>2 Вход на сайт и авторизация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_Toc128489841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5</w:t>
        </w:r>
        <w:r w:rsidR="00A14B43">
          <w:rPr>
            <w:noProof/>
            <w:webHidden/>
          </w:rPr>
          <w:fldChar w:fldCharType="end"/>
        </w:r>
      </w:hyperlink>
    </w:p>
    <w:p w14:paraId="6FBE462F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2" w:history="1">
        <w:r w:rsidR="00A14B43" w:rsidRPr="00C31DF9">
          <w:rPr>
            <w:rStyle w:val="a8"/>
            <w:noProof/>
          </w:rPr>
          <w:t>3 Справочники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_Toc128489842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6</w:t>
        </w:r>
        <w:r w:rsidR="00A14B43">
          <w:rPr>
            <w:noProof/>
            <w:webHidden/>
          </w:rPr>
          <w:fldChar w:fldCharType="end"/>
        </w:r>
      </w:hyperlink>
    </w:p>
    <w:p w14:paraId="71976558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3" w:history="1">
        <w:r w:rsidR="00A14B43" w:rsidRPr="00C31DF9">
          <w:rPr>
            <w:rStyle w:val="a8"/>
            <w:rFonts w:eastAsia="Arial" w:cs="Cambria Math"/>
            <w:noProof/>
            <w:kern w:val="32"/>
          </w:rPr>
          <w:t>Справочник маршрутов ЭДО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_Toc128489843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6</w:t>
        </w:r>
        <w:r w:rsidR="00A14B43">
          <w:rPr>
            <w:noProof/>
            <w:webHidden/>
          </w:rPr>
          <w:fldChar w:fldCharType="end"/>
        </w:r>
      </w:hyperlink>
    </w:p>
    <w:p w14:paraId="5817CCF0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4" w:history="1">
        <w:r w:rsidR="00A14B43" w:rsidRPr="00C31DF9">
          <w:rPr>
            <w:rStyle w:val="a8"/>
            <w:rFonts w:eastAsia="Arial" w:cs="Cambria Math"/>
            <w:noProof/>
            <w:kern w:val="32"/>
          </w:rPr>
          <w:t>Документ-основание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_Toc128489844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7</w:t>
        </w:r>
        <w:r w:rsidR="00A14B43">
          <w:rPr>
            <w:noProof/>
            <w:webHidden/>
          </w:rPr>
          <w:fldChar w:fldCharType="end"/>
        </w:r>
      </w:hyperlink>
    </w:p>
    <w:p w14:paraId="241E09A7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5" w:history="1">
        <w:r w:rsidR="00A14B43" w:rsidRPr="00C31DF9">
          <w:rPr>
            <w:rStyle w:val="a8"/>
            <w:noProof/>
          </w:rPr>
          <w:t>4 Решение о командировании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_Toc128489845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8</w:t>
        </w:r>
        <w:r w:rsidR="00A14B43">
          <w:rPr>
            <w:noProof/>
            <w:webHidden/>
          </w:rPr>
          <w:fldChar w:fldCharType="end"/>
        </w:r>
      </w:hyperlink>
    </w:p>
    <w:p w14:paraId="2F6505D0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6" w:history="1">
        <w:r w:rsidR="00A14B43" w:rsidRPr="00C31DF9">
          <w:rPr>
            <w:rStyle w:val="a8"/>
            <w:rFonts w:eastAsia="Arial" w:cs="Cambria Math"/>
            <w:noProof/>
            <w:kern w:val="32"/>
          </w:rPr>
          <w:t>Внесение документа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_Toc128489846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8</w:t>
        </w:r>
        <w:r w:rsidR="00A14B43">
          <w:rPr>
            <w:noProof/>
            <w:webHidden/>
          </w:rPr>
          <w:fldChar w:fldCharType="end"/>
        </w:r>
      </w:hyperlink>
    </w:p>
    <w:p w14:paraId="519CD49A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7" w:history="1">
        <w:r w:rsidR="00A14B43" w:rsidRPr="00C31DF9">
          <w:rPr>
            <w:rStyle w:val="a8"/>
            <w:rFonts w:eastAsia="Arial" w:cs="Cambria Math"/>
            <w:noProof/>
            <w:kern w:val="32"/>
          </w:rPr>
          <w:t>Проведение документа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_Toc128489847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10</w:t>
        </w:r>
        <w:r w:rsidR="00A14B43">
          <w:rPr>
            <w:noProof/>
            <w:webHidden/>
          </w:rPr>
          <w:fldChar w:fldCharType="end"/>
        </w:r>
      </w:hyperlink>
    </w:p>
    <w:p w14:paraId="08950233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8" w:history="1">
        <w:r w:rsidR="00A14B43" w:rsidRPr="00C31DF9">
          <w:rPr>
            <w:rStyle w:val="a8"/>
            <w:noProof/>
          </w:rPr>
          <w:t>5 Расходы подотчётного лица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_Toc128489848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10</w:t>
        </w:r>
        <w:r w:rsidR="00A14B43">
          <w:rPr>
            <w:noProof/>
            <w:webHidden/>
          </w:rPr>
          <w:fldChar w:fldCharType="end"/>
        </w:r>
      </w:hyperlink>
    </w:p>
    <w:p w14:paraId="5782015E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49" w:history="1">
        <w:r w:rsidR="00A14B43" w:rsidRPr="00C31DF9">
          <w:rPr>
            <w:rStyle w:val="a8"/>
            <w:rFonts w:eastAsia="Arial" w:cs="Cambria Math"/>
            <w:noProof/>
            <w:kern w:val="32"/>
          </w:rPr>
          <w:t>Внесение документа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_Toc128489849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10</w:t>
        </w:r>
        <w:r w:rsidR="00A14B43">
          <w:rPr>
            <w:noProof/>
            <w:webHidden/>
          </w:rPr>
          <w:fldChar w:fldCharType="end"/>
        </w:r>
      </w:hyperlink>
    </w:p>
    <w:p w14:paraId="317B5EBF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0" w:history="1">
        <w:r w:rsidR="00A14B43" w:rsidRPr="00C31DF9">
          <w:rPr>
            <w:rStyle w:val="a8"/>
            <w:rFonts w:eastAsia="Arial" w:cs="Cambria Math"/>
            <w:noProof/>
            <w:kern w:val="32"/>
          </w:rPr>
          <w:t>Проведение документа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_Toc128489850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12</w:t>
        </w:r>
        <w:r w:rsidR="00A14B43">
          <w:rPr>
            <w:noProof/>
            <w:webHidden/>
          </w:rPr>
          <w:fldChar w:fldCharType="end"/>
        </w:r>
      </w:hyperlink>
    </w:p>
    <w:p w14:paraId="64EE98EE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1" w:history="1">
        <w:r w:rsidR="00A14B43" w:rsidRPr="00C31DF9">
          <w:rPr>
            <w:rStyle w:val="a8"/>
            <w:noProof/>
          </w:rPr>
          <w:t>6 ЭДО Личный кабинет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_Toc128489851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12</w:t>
        </w:r>
        <w:r w:rsidR="00A14B43">
          <w:rPr>
            <w:noProof/>
            <w:webHidden/>
          </w:rPr>
          <w:fldChar w:fldCharType="end"/>
        </w:r>
      </w:hyperlink>
    </w:p>
    <w:p w14:paraId="306DD09B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2" w:history="1">
        <w:r w:rsidR="00A14B43" w:rsidRPr="00C31DF9">
          <w:rPr>
            <w:rStyle w:val="a8"/>
            <w:noProof/>
          </w:rPr>
          <w:t>6.1 Свойства журнала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_Toc128489852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12</w:t>
        </w:r>
        <w:r w:rsidR="00A14B43">
          <w:rPr>
            <w:noProof/>
            <w:webHidden/>
          </w:rPr>
          <w:fldChar w:fldCharType="end"/>
        </w:r>
      </w:hyperlink>
    </w:p>
    <w:p w14:paraId="7FE8A498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3" w:history="1">
        <w:r w:rsidR="00A14B43" w:rsidRPr="00C31DF9">
          <w:rPr>
            <w:rStyle w:val="a8"/>
            <w:noProof/>
          </w:rPr>
          <w:t>6.2 Обработка документа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_Toc128489853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13</w:t>
        </w:r>
        <w:r w:rsidR="00A14B43">
          <w:rPr>
            <w:noProof/>
            <w:webHidden/>
          </w:rPr>
          <w:fldChar w:fldCharType="end"/>
        </w:r>
      </w:hyperlink>
    </w:p>
    <w:p w14:paraId="1AFF56B4" w14:textId="77777777" w:rsidR="00A14B43" w:rsidRPr="00FB1A70" w:rsidRDefault="004933CB">
      <w:pPr>
        <w:pStyle w:val="3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4" w:history="1">
        <w:r w:rsidR="00A14B43" w:rsidRPr="00C31DF9">
          <w:rPr>
            <w:rStyle w:val="a8"/>
            <w:rFonts w:eastAsia="Arial" w:cs="Cambria Math"/>
            <w:iCs/>
            <w:noProof/>
            <w:kern w:val="32"/>
          </w:rPr>
          <w:t>Подписание документа простой подписью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_Toc128489854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13</w:t>
        </w:r>
        <w:r w:rsidR="00A14B43">
          <w:rPr>
            <w:noProof/>
            <w:webHidden/>
          </w:rPr>
          <w:fldChar w:fldCharType="end"/>
        </w:r>
      </w:hyperlink>
    </w:p>
    <w:p w14:paraId="50ADF80E" w14:textId="77777777" w:rsidR="00A14B43" w:rsidRPr="00FB1A70" w:rsidRDefault="004933CB">
      <w:pPr>
        <w:pStyle w:val="3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5" w:history="1">
        <w:r w:rsidR="00A14B43" w:rsidRPr="00C31DF9">
          <w:rPr>
            <w:rStyle w:val="a8"/>
            <w:rFonts w:eastAsia="Arial" w:cs="Cambria Math"/>
            <w:iCs/>
            <w:noProof/>
            <w:kern w:val="32"/>
          </w:rPr>
          <w:t>Подписание документа квалифицированной подписью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_Toc128489855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14</w:t>
        </w:r>
        <w:r w:rsidR="00A14B43">
          <w:rPr>
            <w:noProof/>
            <w:webHidden/>
          </w:rPr>
          <w:fldChar w:fldCharType="end"/>
        </w:r>
      </w:hyperlink>
    </w:p>
    <w:p w14:paraId="3D12018F" w14:textId="77777777" w:rsidR="00A14B43" w:rsidRPr="00FB1A70" w:rsidRDefault="004933CB">
      <w:pPr>
        <w:pStyle w:val="3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6" w:history="1">
        <w:r w:rsidR="00A14B43" w:rsidRPr="00C31DF9">
          <w:rPr>
            <w:rStyle w:val="a8"/>
            <w:rFonts w:eastAsia="Arial" w:cs="Cambria Math"/>
            <w:iCs/>
            <w:noProof/>
            <w:kern w:val="32"/>
          </w:rPr>
          <w:t>Отклонение, просмотр документа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_Toc128489856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15</w:t>
        </w:r>
        <w:r w:rsidR="00A14B43">
          <w:rPr>
            <w:noProof/>
            <w:webHidden/>
          </w:rPr>
          <w:fldChar w:fldCharType="end"/>
        </w:r>
      </w:hyperlink>
    </w:p>
    <w:p w14:paraId="76D2A7EF" w14:textId="77777777" w:rsidR="00A14B43" w:rsidRPr="00FB1A70" w:rsidRDefault="004933CB">
      <w:pPr>
        <w:pStyle w:val="1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7" w:history="1">
        <w:r w:rsidR="00A14B43" w:rsidRPr="00C31DF9">
          <w:rPr>
            <w:rStyle w:val="a8"/>
            <w:noProof/>
          </w:rPr>
          <w:t>7 Описание интерфейса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_Toc128489857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17</w:t>
        </w:r>
        <w:r w:rsidR="00A14B43">
          <w:rPr>
            <w:noProof/>
            <w:webHidden/>
          </w:rPr>
          <w:fldChar w:fldCharType="end"/>
        </w:r>
      </w:hyperlink>
    </w:p>
    <w:p w14:paraId="0A8165A0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8" w:history="1">
        <w:r w:rsidR="00A14B43" w:rsidRPr="00C31DF9">
          <w:rPr>
            <w:rStyle w:val="a8"/>
            <w:rFonts w:eastAsia="Arial" w:cs="Cambria Math"/>
            <w:noProof/>
            <w:kern w:val="32"/>
          </w:rPr>
          <w:t>Функциональные характеристики web модуля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_Toc128489858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17</w:t>
        </w:r>
        <w:r w:rsidR="00A14B43">
          <w:rPr>
            <w:noProof/>
            <w:webHidden/>
          </w:rPr>
          <w:fldChar w:fldCharType="end"/>
        </w:r>
      </w:hyperlink>
    </w:p>
    <w:p w14:paraId="212470E3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59" w:history="1">
        <w:r w:rsidR="00A14B43" w:rsidRPr="00C31DF9">
          <w:rPr>
            <w:rStyle w:val="a8"/>
            <w:rFonts w:eastAsia="Arial" w:cs="Cambria Math"/>
            <w:noProof/>
            <w:kern w:val="32"/>
          </w:rPr>
          <w:t>Статусы документов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_Toc128489859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17</w:t>
        </w:r>
        <w:r w:rsidR="00A14B43">
          <w:rPr>
            <w:noProof/>
            <w:webHidden/>
          </w:rPr>
          <w:fldChar w:fldCharType="end"/>
        </w:r>
      </w:hyperlink>
    </w:p>
    <w:p w14:paraId="0E0B6C11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60" w:history="1">
        <w:r w:rsidR="00A14B43" w:rsidRPr="00C31DF9">
          <w:rPr>
            <w:rStyle w:val="a8"/>
            <w:rFonts w:eastAsia="Arial" w:cs="Cambria Math"/>
            <w:noProof/>
            <w:kern w:val="32"/>
          </w:rPr>
          <w:t>Функционал web модуля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_Toc128489860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17</w:t>
        </w:r>
        <w:r w:rsidR="00A14B43">
          <w:rPr>
            <w:noProof/>
            <w:webHidden/>
          </w:rPr>
          <w:fldChar w:fldCharType="end"/>
        </w:r>
      </w:hyperlink>
    </w:p>
    <w:p w14:paraId="673D731C" w14:textId="77777777" w:rsidR="00A14B43" w:rsidRPr="00FB1A70" w:rsidRDefault="004933CB">
      <w:pPr>
        <w:pStyle w:val="21"/>
        <w:tabs>
          <w:tab w:val="right" w:leader="dot" w:pos="9627"/>
        </w:tabs>
        <w:rPr>
          <w:rFonts w:ascii="Calibri" w:hAnsi="Calibri" w:cs="Times New Roman"/>
          <w:noProof/>
          <w:kern w:val="0"/>
          <w:sz w:val="22"/>
          <w:szCs w:val="22"/>
        </w:rPr>
      </w:pPr>
      <w:hyperlink w:anchor="_Toc128489861" w:history="1">
        <w:r w:rsidR="00A14B43" w:rsidRPr="00C31DF9">
          <w:rPr>
            <w:rStyle w:val="a8"/>
            <w:rFonts w:eastAsia="Arial" w:cs="Cambria Math"/>
            <w:noProof/>
            <w:kern w:val="32"/>
          </w:rPr>
          <w:t>Смена пароля пользователя</w:t>
        </w:r>
        <w:r w:rsidR="00A14B43">
          <w:rPr>
            <w:noProof/>
            <w:webHidden/>
          </w:rPr>
          <w:tab/>
        </w:r>
        <w:r w:rsidR="00A14B43">
          <w:rPr>
            <w:noProof/>
            <w:webHidden/>
          </w:rPr>
          <w:fldChar w:fldCharType="begin"/>
        </w:r>
        <w:r w:rsidR="00A14B43">
          <w:rPr>
            <w:noProof/>
            <w:webHidden/>
          </w:rPr>
          <w:instrText xml:space="preserve"> PAGEREF _Toc128489861 \h </w:instrText>
        </w:r>
        <w:r w:rsidR="00A14B43">
          <w:rPr>
            <w:noProof/>
            <w:webHidden/>
          </w:rPr>
        </w:r>
        <w:r w:rsidR="00A14B43">
          <w:rPr>
            <w:noProof/>
            <w:webHidden/>
          </w:rPr>
          <w:fldChar w:fldCharType="separate"/>
        </w:r>
        <w:r w:rsidR="00A14B43">
          <w:rPr>
            <w:noProof/>
            <w:webHidden/>
          </w:rPr>
          <w:t>19</w:t>
        </w:r>
        <w:r w:rsidR="00A14B43">
          <w:rPr>
            <w:noProof/>
            <w:webHidden/>
          </w:rPr>
          <w:fldChar w:fldCharType="end"/>
        </w:r>
      </w:hyperlink>
    </w:p>
    <w:p w14:paraId="3B75D615" w14:textId="77777777" w:rsidR="00B56A84" w:rsidRDefault="00B56A84" w:rsidP="00B56A84">
      <w:r>
        <w:fldChar w:fldCharType="end"/>
      </w:r>
    </w:p>
    <w:p w14:paraId="32A2C676" w14:textId="77777777" w:rsidR="007C3FD9" w:rsidRDefault="00B56A84" w:rsidP="007C3FD9">
      <w:pPr>
        <w:pStyle w:val="1"/>
        <w:spacing w:before="0" w:after="240"/>
        <w:jc w:val="center"/>
      </w:pPr>
      <w:r>
        <w:br w:type="page"/>
      </w:r>
      <w:bookmarkStart w:id="1" w:name="_Toc519159270"/>
      <w:bookmarkStart w:id="2" w:name="_Toc128489837"/>
      <w:r w:rsidR="007C3FD9">
        <w:lastRenderedPageBreak/>
        <w:t>В</w:t>
      </w:r>
      <w:r w:rsidR="007C3FD9" w:rsidRPr="00293BAB">
        <w:t>ведение</w:t>
      </w:r>
      <w:bookmarkEnd w:id="1"/>
      <w:bookmarkEnd w:id="2"/>
    </w:p>
    <w:p w14:paraId="29A466C0" w14:textId="5AA5B5C4" w:rsidR="00F43E44" w:rsidRDefault="00F43E44" w:rsidP="00F43E44">
      <w:pPr>
        <w:pStyle w:val="a9"/>
      </w:pPr>
      <w:r w:rsidRPr="00F61C10">
        <w:t xml:space="preserve">Настоящее пособие является практическим руководством по работе с </w:t>
      </w:r>
      <w:proofErr w:type="spellStart"/>
      <w:r w:rsidRPr="000215A6">
        <w:t>web</w:t>
      </w:r>
      <w:proofErr w:type="spellEnd"/>
      <w:r w:rsidRPr="000215A6">
        <w:t xml:space="preserve"> </w:t>
      </w:r>
      <w:r w:rsidRPr="00F61C10">
        <w:t>модулем «</w:t>
      </w:r>
      <w:r w:rsidRPr="0085693A">
        <w:t>ЭДО Личный кабинет</w:t>
      </w:r>
      <w:r w:rsidR="004933CB">
        <w:t>»</w:t>
      </w:r>
      <w:r w:rsidRPr="00F61C10">
        <w:t>.</w:t>
      </w:r>
    </w:p>
    <w:p w14:paraId="23068AF9" w14:textId="77777777" w:rsidR="00F43E44" w:rsidRDefault="00F43E44" w:rsidP="00F43E44">
      <w:pPr>
        <w:pStyle w:val="af"/>
      </w:pPr>
      <w:r w:rsidRPr="005703F0">
        <w:t>Администраци</w:t>
      </w:r>
      <w:r>
        <w:t>я</w:t>
      </w:r>
      <w:r w:rsidRPr="005703F0">
        <w:t xml:space="preserve"> сайта</w:t>
      </w:r>
      <w:r w:rsidRPr="00586D6F">
        <w:t xml:space="preserve"> всегда готов</w:t>
      </w:r>
      <w:r>
        <w:t>а</w:t>
      </w:r>
      <w:r w:rsidRPr="00586D6F">
        <w:t xml:space="preserve"> оказать информационную и техническую поддержку пользователей и ответить на все вопросы, возникающие в процессе </w:t>
      </w:r>
      <w:r>
        <w:t>его</w:t>
      </w:r>
      <w:r w:rsidRPr="00586D6F">
        <w:t xml:space="preserve"> использования.</w:t>
      </w:r>
    </w:p>
    <w:p w14:paraId="4D0E4746" w14:textId="77777777" w:rsidR="00F43E44" w:rsidRDefault="00F43E44" w:rsidP="00F43E44">
      <w:pPr>
        <w:pStyle w:val="a9"/>
      </w:pPr>
      <w:r w:rsidRPr="005703F0">
        <w:t>Администраци</w:t>
      </w:r>
      <w:r>
        <w:t>я</w:t>
      </w:r>
      <w:r w:rsidRPr="005703F0">
        <w:t xml:space="preserve"> сайта</w:t>
      </w:r>
      <w:r w:rsidRPr="00586D6F">
        <w:t xml:space="preserve"> оставляет за собой право периодически вносить поправки и (или) изменения в документацию. </w:t>
      </w:r>
    </w:p>
    <w:p w14:paraId="37D139F2" w14:textId="77777777" w:rsidR="00F43E44" w:rsidRDefault="00F43E44" w:rsidP="00F43E44">
      <w:pPr>
        <w:pStyle w:val="aa"/>
      </w:pPr>
      <w:r w:rsidRPr="00586D6F">
        <w:t>Дополнительные возможности.</w:t>
      </w:r>
    </w:p>
    <w:p w14:paraId="70A8D9DE" w14:textId="77777777" w:rsidR="00F43E44" w:rsidRPr="00F83640" w:rsidRDefault="00F43E44" w:rsidP="00F43E44">
      <w:pPr>
        <w:pStyle w:val="a"/>
      </w:pPr>
      <w:r w:rsidRPr="00F83640">
        <w:t>Фирмой</w:t>
      </w:r>
      <w:r>
        <w:t>-</w:t>
      </w:r>
      <w:r w:rsidRPr="00F83640">
        <w:t xml:space="preserve">разработчиком по телефонам </w:t>
      </w:r>
      <w:r>
        <w:t>+7 (</w:t>
      </w:r>
      <w:r w:rsidRPr="00F83640">
        <w:t>861</w:t>
      </w:r>
      <w:r>
        <w:t xml:space="preserve">) </w:t>
      </w:r>
      <w:r w:rsidRPr="00F83640">
        <w:t>255</w:t>
      </w:r>
      <w:r>
        <w:t>-</w:t>
      </w:r>
      <w:r w:rsidRPr="00F83640">
        <w:t>0</w:t>
      </w:r>
      <w:r>
        <w:t>-</w:t>
      </w:r>
      <w:r w:rsidRPr="00F83640">
        <w:t>552, +7</w:t>
      </w:r>
      <w:r>
        <w:t> (</w:t>
      </w:r>
      <w:r w:rsidRPr="00F83640">
        <w:t>929</w:t>
      </w:r>
      <w:r>
        <w:t xml:space="preserve">) </w:t>
      </w:r>
      <w:r w:rsidRPr="00F83640">
        <w:t>833</w:t>
      </w:r>
      <w:r>
        <w:t>-</w:t>
      </w:r>
      <w:r w:rsidRPr="00F83640">
        <w:t>44</w:t>
      </w:r>
      <w:r>
        <w:t>-</w:t>
      </w:r>
      <w:r w:rsidRPr="00F83640">
        <w:t>90</w:t>
      </w:r>
      <w:r>
        <w:t>,</w:t>
      </w:r>
      <w:r w:rsidRPr="00F83640">
        <w:t xml:space="preserve"> +7</w:t>
      </w:r>
      <w:r>
        <w:t> (938) 509-53-33</w:t>
      </w:r>
      <w:r w:rsidRPr="00F83640">
        <w:t xml:space="preserve"> организована «горячая линия», с помощью которой можно бесплатно получить консультацию по работе с системой с 9</w:t>
      </w:r>
      <w:r w:rsidRPr="00F83640">
        <w:rPr>
          <w:kern w:val="28"/>
          <w:u w:val="single"/>
          <w:vertAlign w:val="superscript"/>
        </w:rPr>
        <w:t>00</w:t>
      </w:r>
      <w:r w:rsidRPr="00F83640">
        <w:t xml:space="preserve"> до 18</w:t>
      </w:r>
      <w:r w:rsidRPr="00F83640">
        <w:rPr>
          <w:kern w:val="28"/>
          <w:u w:val="single"/>
          <w:vertAlign w:val="superscript"/>
        </w:rPr>
        <w:t>00</w:t>
      </w:r>
      <w:r w:rsidRPr="00F83640">
        <w:t xml:space="preserve"> (кроме выходных и праздничных дней, перерыв с 13</w:t>
      </w:r>
      <w:r w:rsidRPr="00F83640">
        <w:rPr>
          <w:kern w:val="28"/>
          <w:u w:val="single"/>
          <w:vertAlign w:val="superscript"/>
        </w:rPr>
        <w:t>00</w:t>
      </w:r>
      <w:r w:rsidRPr="00F83640">
        <w:t xml:space="preserve"> до 14</w:t>
      </w:r>
      <w:r w:rsidRPr="00F83640">
        <w:rPr>
          <w:kern w:val="28"/>
          <w:u w:val="single"/>
          <w:vertAlign w:val="superscript"/>
        </w:rPr>
        <w:t>00</w:t>
      </w:r>
      <w:r w:rsidRPr="00F83640">
        <w:t>).</w:t>
      </w:r>
    </w:p>
    <w:p w14:paraId="18BB1B80" w14:textId="77777777" w:rsidR="00F43E44" w:rsidRPr="00F83640" w:rsidRDefault="00F43E44" w:rsidP="00F43E44">
      <w:pPr>
        <w:pStyle w:val="a"/>
      </w:pPr>
      <w:r>
        <w:t xml:space="preserve">Вы </w:t>
      </w:r>
      <w:r w:rsidRPr="00F83640">
        <w:t>мож</w:t>
      </w:r>
      <w:r>
        <w:t>ете</w:t>
      </w:r>
      <w:r w:rsidRPr="00F83640">
        <w:t xml:space="preserve"> обратиться</w:t>
      </w:r>
      <w:r>
        <w:t xml:space="preserve"> к разработчикам</w:t>
      </w:r>
      <w:r w:rsidRPr="00F83640">
        <w:t xml:space="preserve"> по e</w:t>
      </w:r>
      <w:r>
        <w:t>-</w:t>
      </w:r>
      <w:proofErr w:type="spellStart"/>
      <w:r w:rsidRPr="00F83640">
        <w:t>mail</w:t>
      </w:r>
      <w:proofErr w:type="spellEnd"/>
      <w:r w:rsidRPr="00F83640">
        <w:t>: co@talisman</w:t>
      </w:r>
      <w:r>
        <w:t>-sql.ru</w:t>
      </w:r>
      <w:r w:rsidRPr="00F83640">
        <w:t>.</w:t>
      </w:r>
    </w:p>
    <w:p w14:paraId="5D1ACF18" w14:textId="77777777" w:rsidR="00F43E44" w:rsidRDefault="00F43E44" w:rsidP="00F43E44">
      <w:pPr>
        <w:pStyle w:val="a"/>
      </w:pPr>
      <w:r w:rsidRPr="00461B59">
        <w:t xml:space="preserve">Предоставляются бесплатные консультации в офисе по адресу: г. Краснодар, ул. </w:t>
      </w:r>
      <w:r w:rsidRPr="00CB764E">
        <w:t>Гаврилова 12</w:t>
      </w:r>
      <w:r w:rsidRPr="00461B59">
        <w:t>.</w:t>
      </w:r>
    </w:p>
    <w:p w14:paraId="6887C480" w14:textId="77777777" w:rsidR="009202A5" w:rsidRDefault="009202A5" w:rsidP="00454AC4">
      <w:pPr>
        <w:pStyle w:val="a9"/>
      </w:pPr>
    </w:p>
    <w:p w14:paraId="3B8A5B36" w14:textId="77777777" w:rsidR="00B56A84" w:rsidRDefault="00B56A84" w:rsidP="00264813">
      <w:pPr>
        <w:pStyle w:val="aa"/>
      </w:pPr>
      <w:r w:rsidRPr="00476154">
        <w:t>МЫ ВСЕГДА РАДЫ ВАМ ПОМОЧЬ!</w:t>
      </w:r>
    </w:p>
    <w:p w14:paraId="45D9F1FF" w14:textId="77777777" w:rsidR="00753F00" w:rsidRDefault="00753F00" w:rsidP="00264813">
      <w:pPr>
        <w:pStyle w:val="aa"/>
      </w:pPr>
      <w:bookmarkStart w:id="3" w:name="test"/>
      <w:bookmarkEnd w:id="3"/>
    </w:p>
    <w:p w14:paraId="55259322" w14:textId="77777777" w:rsidR="00753F00" w:rsidRDefault="00753F00" w:rsidP="00264813">
      <w:pPr>
        <w:pStyle w:val="aa"/>
        <w:sectPr w:rsidR="00753F00" w:rsidSect="00214A88">
          <w:footerReference w:type="even" r:id="rId9"/>
          <w:footerReference w:type="default" r:id="rId10"/>
          <w:type w:val="continuous"/>
          <w:pgSz w:w="11906" w:h="16838"/>
          <w:pgMar w:top="567" w:right="851" w:bottom="567" w:left="1418" w:header="709" w:footer="709" w:gutter="0"/>
          <w:cols w:space="708"/>
          <w:titlePg/>
          <w:docGrid w:linePitch="360"/>
        </w:sectPr>
      </w:pPr>
    </w:p>
    <w:p w14:paraId="1D8A74D7" w14:textId="77777777" w:rsidR="00BC5FC2" w:rsidRDefault="0015379F" w:rsidP="0015379F">
      <w:pPr>
        <w:pStyle w:val="1"/>
        <w:widowControl/>
        <w:numPr>
          <w:ilvl w:val="0"/>
          <w:numId w:val="1"/>
        </w:numPr>
        <w:suppressAutoHyphens w:val="0"/>
        <w:spacing w:before="600" w:after="240" w:line="259" w:lineRule="auto"/>
      </w:pPr>
      <w:bookmarkStart w:id="4" w:name="_Toc128489838"/>
      <w:bookmarkStart w:id="5" w:name="_Toc308449870"/>
      <w:bookmarkStart w:id="6" w:name="_Toc533515351"/>
      <w:r w:rsidRPr="0015379F">
        <w:lastRenderedPageBreak/>
        <w:t>Описание процесса работы</w:t>
      </w:r>
      <w:bookmarkEnd w:id="4"/>
    </w:p>
    <w:p w14:paraId="63B12EC0" w14:textId="77777777" w:rsidR="00293A24" w:rsidRPr="00022C7E" w:rsidRDefault="00293A24" w:rsidP="00293A24">
      <w:pPr>
        <w:pStyle w:val="a9"/>
      </w:pPr>
      <w:r w:rsidRPr="00022C7E">
        <w:t>Глава содержит следующие разделы</w:t>
      </w:r>
      <w:r>
        <w:t>.</w:t>
      </w:r>
    </w:p>
    <w:p w14:paraId="1F5B6301" w14:textId="77777777" w:rsidR="00293A24" w:rsidRPr="00A97235" w:rsidRDefault="004933CB" w:rsidP="00A97235">
      <w:pPr>
        <w:pStyle w:val="a7"/>
      </w:pPr>
      <w:hyperlink w:anchor="_Термины_и_определения" w:history="1">
        <w:r w:rsidR="00A97235" w:rsidRPr="00A97235">
          <w:rPr>
            <w:rStyle w:val="a8"/>
            <w:color w:val="3333FF"/>
            <w:u w:val="none"/>
          </w:rPr>
          <w:t>Термины и определения.</w:t>
        </w:r>
      </w:hyperlink>
    </w:p>
    <w:p w14:paraId="0FF1DC62" w14:textId="77777777" w:rsidR="00293A24" w:rsidRDefault="004933CB" w:rsidP="00A97235">
      <w:pPr>
        <w:pStyle w:val="a7"/>
      </w:pPr>
      <w:hyperlink w:anchor="_Последовательность_действий" w:history="1">
        <w:r w:rsidR="00A97235" w:rsidRPr="00A97235">
          <w:rPr>
            <w:rStyle w:val="a8"/>
            <w:color w:val="3333FF"/>
            <w:u w:val="none"/>
          </w:rPr>
          <w:t>Последовательность действий.</w:t>
        </w:r>
      </w:hyperlink>
    </w:p>
    <w:p w14:paraId="4CA045DC" w14:textId="77777777" w:rsidR="00A019C9" w:rsidRPr="00A019C9" w:rsidRDefault="00A019C9" w:rsidP="00A019C9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7" w:name="_Термины_и_определения"/>
      <w:bookmarkStart w:id="8" w:name="_Toc128489839"/>
      <w:bookmarkEnd w:id="7"/>
      <w:r w:rsidRPr="00A019C9">
        <w:rPr>
          <w:rFonts w:eastAsia="Arial" w:cs="Cambria Math"/>
          <w:i w:val="0"/>
          <w:iCs w:val="0"/>
          <w:kern w:val="32"/>
        </w:rPr>
        <w:t>Термины и определения</w:t>
      </w:r>
      <w:bookmarkEnd w:id="8"/>
    </w:p>
    <w:p w14:paraId="3BA4F3D8" w14:textId="77777777" w:rsidR="009C4502" w:rsidRDefault="009C4502" w:rsidP="009C4502">
      <w:pPr>
        <w:pStyle w:val="a9"/>
      </w:pPr>
      <w:r w:rsidRPr="00965A3F">
        <w:rPr>
          <w:b/>
        </w:rPr>
        <w:t>Маршрут ЭДО</w:t>
      </w:r>
      <w:r>
        <w:t xml:space="preserve">. Это движение документа от подписанта к подписанту по </w:t>
      </w:r>
      <w:r w:rsidR="00693683">
        <w:t>маршруту</w:t>
      </w:r>
      <w:r>
        <w:t xml:space="preserve">, </w:t>
      </w:r>
      <w:r w:rsidR="00693683">
        <w:t>привязанному</w:t>
      </w:r>
      <w:r>
        <w:t xml:space="preserve"> </w:t>
      </w:r>
      <w:r w:rsidR="00693683">
        <w:t>к</w:t>
      </w:r>
      <w:r>
        <w:t xml:space="preserve"> </w:t>
      </w:r>
      <w:r w:rsidR="00965A3F">
        <w:t>документа</w:t>
      </w:r>
      <w:r>
        <w:t xml:space="preserve">, для его согласования. </w:t>
      </w:r>
    </w:p>
    <w:p w14:paraId="422B8707" w14:textId="77777777" w:rsidR="00C23276" w:rsidRDefault="00C23276" w:rsidP="00965A3F">
      <w:pPr>
        <w:pStyle w:val="a9"/>
      </w:pPr>
      <w:r>
        <w:rPr>
          <w:b/>
        </w:rPr>
        <w:t xml:space="preserve">Автор документа. </w:t>
      </w:r>
      <w:r w:rsidRPr="00C23276">
        <w:t xml:space="preserve">Пользователь, </w:t>
      </w:r>
      <w:r>
        <w:t xml:space="preserve">который создал документ. Автор документа по умолчанию ставится в начало маршрута. </w:t>
      </w:r>
    </w:p>
    <w:p w14:paraId="1AE7DE0E" w14:textId="77777777" w:rsidR="0085782C" w:rsidRDefault="0085782C" w:rsidP="0085782C">
      <w:pPr>
        <w:pStyle w:val="a9"/>
      </w:pPr>
      <w:r w:rsidRPr="00965A3F">
        <w:rPr>
          <w:b/>
        </w:rPr>
        <w:t>Подписание документа</w:t>
      </w:r>
      <w:r>
        <w:t>. Согласование документа участниками маршрута.</w:t>
      </w:r>
    </w:p>
    <w:p w14:paraId="4C3E6FA4" w14:textId="77777777" w:rsidR="00965A3F" w:rsidRDefault="00965A3F" w:rsidP="00965A3F">
      <w:pPr>
        <w:pStyle w:val="a9"/>
      </w:pPr>
      <w:r w:rsidRPr="00965A3F">
        <w:rPr>
          <w:b/>
        </w:rPr>
        <w:t>Подписанты</w:t>
      </w:r>
      <w:r w:rsidR="00293A24">
        <w:rPr>
          <w:b/>
        </w:rPr>
        <w:t>.</w:t>
      </w:r>
      <w:r w:rsidR="00293A24">
        <w:t xml:space="preserve"> Пользователи</w:t>
      </w:r>
      <w:r w:rsidR="00A12D11">
        <w:t>, внесённые в маршрут документ</w:t>
      </w:r>
      <w:r>
        <w:t>а</w:t>
      </w:r>
      <w:r w:rsidR="00A97235">
        <w:t xml:space="preserve"> для</w:t>
      </w:r>
      <w:r>
        <w:t xml:space="preserve"> </w:t>
      </w:r>
      <w:r w:rsidR="008138BE">
        <w:t>его подписания</w:t>
      </w:r>
      <w:r w:rsidR="008C52ED">
        <w:t>, формирования</w:t>
      </w:r>
      <w:r>
        <w:t xml:space="preserve">. </w:t>
      </w:r>
      <w:r w:rsidR="0085782C">
        <w:t>В зависимости от настроек маршрута, подписанты или только подписывают документ, или подписывают и участвуют в его формировании.</w:t>
      </w:r>
    </w:p>
    <w:p w14:paraId="124DB508" w14:textId="77777777" w:rsidR="00B66EF0" w:rsidRPr="00C23276" w:rsidRDefault="008138BE" w:rsidP="00B66EF0">
      <w:pPr>
        <w:pStyle w:val="a9"/>
      </w:pPr>
      <w:r w:rsidRPr="00965A3F">
        <w:rPr>
          <w:b/>
        </w:rPr>
        <w:t xml:space="preserve">Формирование </w:t>
      </w:r>
      <w:proofErr w:type="spellStart"/>
      <w:r w:rsidR="00B66EF0" w:rsidRPr="00B66EF0">
        <w:rPr>
          <w:b/>
        </w:rPr>
        <w:t>pdf</w:t>
      </w:r>
      <w:proofErr w:type="spellEnd"/>
      <w:r w:rsidR="00B66EF0" w:rsidRPr="00B66EF0">
        <w:rPr>
          <w:b/>
        </w:rPr>
        <w:t xml:space="preserve"> </w:t>
      </w:r>
      <w:r w:rsidRPr="00965A3F">
        <w:rPr>
          <w:b/>
        </w:rPr>
        <w:t>документа</w:t>
      </w:r>
      <w:r>
        <w:t xml:space="preserve">. </w:t>
      </w:r>
      <w:r w:rsidR="008C52ED">
        <w:t xml:space="preserve">Формирование </w:t>
      </w:r>
      <w:proofErr w:type="spellStart"/>
      <w:r w:rsidR="008C52ED" w:rsidRPr="008C52ED">
        <w:t>pdf</w:t>
      </w:r>
      <w:proofErr w:type="spellEnd"/>
      <w:r>
        <w:t xml:space="preserve"> документа участниками маршрута.</w:t>
      </w:r>
      <w:r w:rsidR="0085782C">
        <w:t xml:space="preserve"> </w:t>
      </w:r>
      <w:r w:rsidR="00B66EF0" w:rsidRPr="00B66EF0">
        <w:t xml:space="preserve">В </w:t>
      </w:r>
      <w:proofErr w:type="spellStart"/>
      <w:r w:rsidR="00B06CB7" w:rsidRPr="00B06CB7">
        <w:t>web</w:t>
      </w:r>
      <w:proofErr w:type="spellEnd"/>
      <w:r w:rsidR="00B06CB7" w:rsidRPr="00B06CB7">
        <w:t xml:space="preserve"> </w:t>
      </w:r>
      <w:r w:rsidR="00B06CB7">
        <w:t>модуле</w:t>
      </w:r>
      <w:r w:rsidR="00B66EF0" w:rsidRPr="00B66EF0">
        <w:t xml:space="preserve"> создаются </w:t>
      </w:r>
      <w:proofErr w:type="spellStart"/>
      <w:r w:rsidR="00B66EF0" w:rsidRPr="00B66EF0">
        <w:t>xml</w:t>
      </w:r>
      <w:proofErr w:type="spellEnd"/>
      <w:r w:rsidR="00B66EF0" w:rsidRPr="00B66EF0">
        <w:t xml:space="preserve"> документы. Документы </w:t>
      </w:r>
      <w:proofErr w:type="spellStart"/>
      <w:r w:rsidR="00B66EF0" w:rsidRPr="00B66EF0">
        <w:t>pdf</w:t>
      </w:r>
      <w:proofErr w:type="spellEnd"/>
      <w:r w:rsidR="00B66EF0" w:rsidRPr="00B66EF0">
        <w:t xml:space="preserve"> создаются и формируются в КС «</w:t>
      </w:r>
      <w:bookmarkStart w:id="9" w:name="_GoBack"/>
      <w:r w:rsidR="00B66EF0" w:rsidRPr="00B66EF0">
        <w:t>Талис</w:t>
      </w:r>
      <w:bookmarkEnd w:id="9"/>
      <w:r w:rsidR="00B66EF0" w:rsidRPr="00B66EF0">
        <w:t>ман-SQL».</w:t>
      </w:r>
    </w:p>
    <w:p w14:paraId="4A26AE33" w14:textId="77777777" w:rsidR="00A019C9" w:rsidRPr="00A019C9" w:rsidRDefault="00A019C9" w:rsidP="00A019C9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10" w:name="_Схема_работы"/>
      <w:bookmarkStart w:id="11" w:name="_Последовательность_действий"/>
      <w:bookmarkStart w:id="12" w:name="_Toc128489840"/>
      <w:bookmarkEnd w:id="10"/>
      <w:bookmarkEnd w:id="11"/>
      <w:r w:rsidRPr="00A019C9">
        <w:rPr>
          <w:rFonts w:eastAsia="Arial" w:cs="Cambria Math"/>
          <w:i w:val="0"/>
          <w:iCs w:val="0"/>
          <w:kern w:val="32"/>
        </w:rPr>
        <w:t>Последовательность действий</w:t>
      </w:r>
      <w:bookmarkEnd w:id="12"/>
    </w:p>
    <w:p w14:paraId="48F5C081" w14:textId="77777777" w:rsidR="007C74C0" w:rsidRDefault="007C74C0" w:rsidP="00A019C9">
      <w:pPr>
        <w:pStyle w:val="a9"/>
      </w:pPr>
      <w:r>
        <w:t xml:space="preserve">При работе </w:t>
      </w:r>
      <w:r w:rsidR="000C0239">
        <w:t xml:space="preserve">в </w:t>
      </w:r>
      <w:proofErr w:type="spellStart"/>
      <w:r w:rsidR="00FD4D83" w:rsidRPr="00B06CB7">
        <w:t>web</w:t>
      </w:r>
      <w:proofErr w:type="spellEnd"/>
      <w:r w:rsidR="00FD4D83" w:rsidRPr="00B06CB7">
        <w:t xml:space="preserve"> </w:t>
      </w:r>
      <w:r w:rsidR="00FD4D83">
        <w:t>модуле</w:t>
      </w:r>
      <w:r w:rsidR="00FD4D83" w:rsidRPr="00B66EF0">
        <w:t xml:space="preserve"> </w:t>
      </w:r>
      <w:r>
        <w:t xml:space="preserve">в следует выполнять следующие действия. </w:t>
      </w:r>
    </w:p>
    <w:p w14:paraId="16E6F6DF" w14:textId="77777777" w:rsidR="0015379F" w:rsidRDefault="00A07B64" w:rsidP="0015379F">
      <w:pPr>
        <w:pStyle w:val="a2"/>
        <w:numPr>
          <w:ilvl w:val="0"/>
          <w:numId w:val="5"/>
        </w:numPr>
      </w:pPr>
      <w:r>
        <w:t xml:space="preserve">Авторизуйтесь </w:t>
      </w:r>
      <w:r w:rsidR="0015379F">
        <w:t>на сайте.</w:t>
      </w:r>
    </w:p>
    <w:p w14:paraId="359992F8" w14:textId="77777777" w:rsidR="00637236" w:rsidRDefault="00637236" w:rsidP="00637236">
      <w:pPr>
        <w:pStyle w:val="a2"/>
        <w:numPr>
          <w:ilvl w:val="0"/>
          <w:numId w:val="5"/>
        </w:numPr>
      </w:pPr>
      <w:r>
        <w:t>Установите расширение «</w:t>
      </w:r>
      <w:proofErr w:type="spellStart"/>
      <w:r>
        <w:t>КриптоПро</w:t>
      </w:r>
      <w:proofErr w:type="spellEnd"/>
      <w:r>
        <w:t xml:space="preserve"> ЭЦП </w:t>
      </w:r>
      <w:proofErr w:type="spellStart"/>
      <w:r w:rsidRPr="00637236">
        <w:t>Browser</w:t>
      </w:r>
      <w:proofErr w:type="spellEnd"/>
      <w:r w:rsidRPr="00637236">
        <w:t xml:space="preserve"> </w:t>
      </w:r>
      <w:proofErr w:type="spellStart"/>
      <w:r w:rsidRPr="00637236">
        <w:t>plugi</w:t>
      </w:r>
      <w:proofErr w:type="spellEnd"/>
      <w:r>
        <w:t>» для браузера. Выполняется один раз.</w:t>
      </w:r>
      <w:r w:rsidR="006D617D">
        <w:t xml:space="preserve"> Если </w:t>
      </w:r>
      <w:r w:rsidR="00A42A02">
        <w:t xml:space="preserve">расширение не установлено, система выдаст соответствующее сообщение. </w:t>
      </w:r>
    </w:p>
    <w:p w14:paraId="5FA7F248" w14:textId="28EE28FF" w:rsidR="006D617D" w:rsidRDefault="00B07E6E" w:rsidP="006D617D">
      <w:pPr>
        <w:pStyle w:val="ab"/>
        <w:rPr>
          <w:noProof/>
        </w:rPr>
      </w:pPr>
      <w:r w:rsidRPr="00DA73F9">
        <w:rPr>
          <w:noProof/>
        </w:rPr>
        <w:drawing>
          <wp:inline distT="0" distB="0" distL="0" distR="0" wp14:anchorId="6C74AC95" wp14:editId="44C08654">
            <wp:extent cx="3790950" cy="11906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6AB38" w14:textId="77777777" w:rsidR="006D617D" w:rsidRDefault="006D617D" w:rsidP="006D617D">
      <w:pPr>
        <w:pStyle w:val="ac"/>
      </w:pPr>
      <w:r>
        <w:t xml:space="preserve">Рисунок </w:t>
      </w:r>
      <w:fldSimple w:instr=" SEQ Рисунок \* ARABIC ">
        <w:r w:rsidR="00A14B43">
          <w:rPr>
            <w:noProof/>
          </w:rPr>
          <w:t>1</w:t>
        </w:r>
      </w:fldSimple>
    </w:p>
    <w:p w14:paraId="1FE34EE0" w14:textId="77777777" w:rsidR="00E12F95" w:rsidRDefault="006763C2" w:rsidP="0015379F">
      <w:pPr>
        <w:pStyle w:val="a2"/>
        <w:numPr>
          <w:ilvl w:val="0"/>
          <w:numId w:val="5"/>
        </w:numPr>
      </w:pPr>
      <w:r>
        <w:t>При необходимости з</w:t>
      </w:r>
      <w:r w:rsidR="00E12F95">
        <w:t>аполните справочники</w:t>
      </w:r>
      <w:r w:rsidR="00637236" w:rsidRPr="00637236">
        <w:t xml:space="preserve"> </w:t>
      </w:r>
      <w:proofErr w:type="spellStart"/>
      <w:r w:rsidR="00FD4D83" w:rsidRPr="00B06CB7">
        <w:t>web</w:t>
      </w:r>
      <w:proofErr w:type="spellEnd"/>
      <w:r w:rsidR="00FD4D83" w:rsidRPr="00B06CB7">
        <w:t xml:space="preserve"> </w:t>
      </w:r>
      <w:r w:rsidR="00FD4D83">
        <w:t>модуля</w:t>
      </w:r>
      <w:r w:rsidR="00E12F95">
        <w:t xml:space="preserve">. </w:t>
      </w:r>
    </w:p>
    <w:p w14:paraId="6E559E72" w14:textId="77777777" w:rsidR="00DF75C9" w:rsidRDefault="002147EB" w:rsidP="0015379F">
      <w:pPr>
        <w:pStyle w:val="a2"/>
        <w:numPr>
          <w:ilvl w:val="0"/>
          <w:numId w:val="5"/>
        </w:numPr>
      </w:pPr>
      <w:r>
        <w:t>При необходимости с</w:t>
      </w:r>
      <w:r w:rsidR="00DF75C9">
        <w:t>оздайте документ</w:t>
      </w:r>
      <w:r w:rsidR="0071323D">
        <w:t>ы</w:t>
      </w:r>
      <w:r w:rsidR="00DF75C9">
        <w:t xml:space="preserve"> «Решение о командировании»</w:t>
      </w:r>
      <w:r w:rsidR="0071323D">
        <w:t xml:space="preserve"> или</w:t>
      </w:r>
      <w:r>
        <w:t xml:space="preserve"> </w:t>
      </w:r>
      <w:r w:rsidR="0071323D">
        <w:t>«</w:t>
      </w:r>
      <w:r w:rsidR="0071323D" w:rsidRPr="00F2733B">
        <w:t>Расходы подотчётного лица</w:t>
      </w:r>
      <w:r w:rsidR="0071323D">
        <w:t>»</w:t>
      </w:r>
      <w:r w:rsidR="0071323D" w:rsidRPr="002147EB">
        <w:t xml:space="preserve"> </w:t>
      </w:r>
      <w:r>
        <w:t>в соответствующ</w:t>
      </w:r>
      <w:r w:rsidR="0071323D">
        <w:t>их</w:t>
      </w:r>
      <w:r>
        <w:t xml:space="preserve"> журнал</w:t>
      </w:r>
      <w:r w:rsidR="0071323D">
        <w:t>ах</w:t>
      </w:r>
      <w:r w:rsidR="00DF75C9">
        <w:t>.</w:t>
      </w:r>
    </w:p>
    <w:p w14:paraId="65AC68A8" w14:textId="77777777" w:rsidR="007C74C0" w:rsidRDefault="007C74C0" w:rsidP="007C74C0">
      <w:pPr>
        <w:pStyle w:val="a2"/>
        <w:numPr>
          <w:ilvl w:val="0"/>
          <w:numId w:val="5"/>
        </w:numPr>
      </w:pPr>
      <w:r>
        <w:t xml:space="preserve">Обработайте документы, </w:t>
      </w:r>
      <w:r w:rsidR="00655DAB">
        <w:t>поступившие</w:t>
      </w:r>
      <w:r>
        <w:t xml:space="preserve"> на подпись в журнал «ЭДО Личный кабинет»</w:t>
      </w:r>
      <w:r w:rsidR="00637236">
        <w:t>, папка «В работе»</w:t>
      </w:r>
      <w:r>
        <w:t>.</w:t>
      </w:r>
    </w:p>
    <w:p w14:paraId="2237EEF1" w14:textId="77777777" w:rsidR="002C1777" w:rsidRDefault="002C1777" w:rsidP="002C1777">
      <w:pPr>
        <w:pStyle w:val="1"/>
        <w:widowControl/>
        <w:numPr>
          <w:ilvl w:val="0"/>
          <w:numId w:val="1"/>
        </w:numPr>
        <w:suppressAutoHyphens w:val="0"/>
        <w:spacing w:before="600" w:after="240" w:line="259" w:lineRule="auto"/>
      </w:pPr>
      <w:bookmarkStart w:id="13" w:name="_Toc128489841"/>
      <w:r w:rsidRPr="000F17BC">
        <w:t>В</w:t>
      </w:r>
      <w:bookmarkEnd w:id="5"/>
      <w:r w:rsidRPr="00286730">
        <w:t>ход на сайт и авторизация</w:t>
      </w:r>
      <w:bookmarkEnd w:id="6"/>
      <w:bookmarkEnd w:id="13"/>
    </w:p>
    <w:p w14:paraId="56D65B55" w14:textId="77777777" w:rsidR="004609AB" w:rsidRDefault="004609AB" w:rsidP="004609AB">
      <w:pPr>
        <w:pStyle w:val="a9"/>
      </w:pPr>
      <w:r>
        <w:t>Чтобы авторизоваться на сайте, выполните следующие действия.</w:t>
      </w:r>
    </w:p>
    <w:p w14:paraId="787AA62A" w14:textId="5AD4B84B" w:rsidR="002C1777" w:rsidRPr="00C216E9" w:rsidRDefault="00B536C3" w:rsidP="00C216E9">
      <w:pPr>
        <w:pStyle w:val="afb"/>
        <w:numPr>
          <w:ilvl w:val="0"/>
          <w:numId w:val="29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  <w:lang w:eastAsia="ru-RU"/>
        </w:rPr>
      </w:pPr>
      <w:r w:rsidRPr="00F234A3">
        <w:t xml:space="preserve">Зайдите </w:t>
      </w:r>
      <w:r>
        <w:t>в</w:t>
      </w:r>
      <w:r w:rsidRPr="00F234A3">
        <w:t xml:space="preserve"> </w:t>
      </w:r>
      <w:proofErr w:type="spellStart"/>
      <w:r w:rsidRPr="005134F9">
        <w:t>web</w:t>
      </w:r>
      <w:proofErr w:type="spellEnd"/>
      <w:r w:rsidRPr="005134F9">
        <w:t xml:space="preserve"> </w:t>
      </w:r>
      <w:r>
        <w:t xml:space="preserve">модуль по адресу </w:t>
      </w:r>
      <w:proofErr w:type="spellStart"/>
      <w:proofErr w:type="gramStart"/>
      <w:r w:rsidR="00C216E9" w:rsidRPr="00C216E9">
        <w:rPr>
          <w:lang w:val="x-none" w:eastAsia="ru-RU"/>
        </w:rPr>
        <w:t>биз-он</w:t>
      </w:r>
      <w:proofErr w:type="gramEnd"/>
      <w:r w:rsidR="00C216E9" w:rsidRPr="00C216E9">
        <w:rPr>
          <w:lang w:val="x-none" w:eastAsia="ru-RU"/>
        </w:rPr>
        <w:t>.рф</w:t>
      </w:r>
      <w:proofErr w:type="spellEnd"/>
      <w:r w:rsidR="00C216E9">
        <w:rPr>
          <w:lang w:eastAsia="ru-RU"/>
        </w:rPr>
        <w:t xml:space="preserve">. </w:t>
      </w:r>
      <w:r w:rsidR="002C1777" w:rsidRPr="009A7EFD">
        <w:t>Откроется страница авторизации (</w:t>
      </w:r>
      <w:r w:rsidR="002C1777" w:rsidRPr="009A7EFD">
        <w:fldChar w:fldCharType="begin"/>
      </w:r>
      <w:r w:rsidR="002C1777" w:rsidRPr="009A7EFD">
        <w:instrText xml:space="preserve"> REF _Ref313870524 \h  \* MERGEFORMAT </w:instrText>
      </w:r>
      <w:r w:rsidR="002C1777" w:rsidRPr="009A7EFD">
        <w:fldChar w:fldCharType="separate"/>
      </w:r>
      <w:r w:rsidR="00A14B43" w:rsidRPr="00AC3A5E">
        <w:t xml:space="preserve">Рисунок </w:t>
      </w:r>
      <w:r w:rsidR="00A14B43">
        <w:t>2</w:t>
      </w:r>
      <w:r w:rsidR="002C1777" w:rsidRPr="009A7EFD">
        <w:fldChar w:fldCharType="end"/>
      </w:r>
      <w:r w:rsidR="002C1777" w:rsidRPr="009A7EFD">
        <w:t>).</w:t>
      </w:r>
    </w:p>
    <w:p w14:paraId="144594BE" w14:textId="1659352C" w:rsidR="002C1777" w:rsidRDefault="00B07E6E" w:rsidP="002C1777">
      <w:pPr>
        <w:pStyle w:val="ab"/>
      </w:pPr>
      <w:r w:rsidRPr="00B05028">
        <w:rPr>
          <w:noProof/>
        </w:rPr>
        <w:drawing>
          <wp:inline distT="0" distB="0" distL="0" distR="0" wp14:anchorId="530DC40B" wp14:editId="536CF754">
            <wp:extent cx="5800725" cy="31337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FDB0" w14:textId="77777777" w:rsidR="002C1777" w:rsidRPr="00AC3A5E" w:rsidRDefault="002C1777" w:rsidP="002C1777">
      <w:pPr>
        <w:pStyle w:val="ac"/>
      </w:pPr>
      <w:bookmarkStart w:id="14" w:name="_Ref313870524"/>
      <w:r w:rsidRPr="00AC3A5E">
        <w:t xml:space="preserve">Рисунок </w:t>
      </w:r>
      <w:fldSimple w:instr=" SEQ Рисунок \* ARABIC ">
        <w:r w:rsidR="00A14B43">
          <w:rPr>
            <w:noProof/>
          </w:rPr>
          <w:t>2</w:t>
        </w:r>
      </w:fldSimple>
      <w:bookmarkEnd w:id="14"/>
    </w:p>
    <w:p w14:paraId="4C7C1969" w14:textId="77777777" w:rsidR="005F5AF0" w:rsidRDefault="002C1777" w:rsidP="002C1777">
      <w:pPr>
        <w:pStyle w:val="a2"/>
      </w:pPr>
      <w:r w:rsidRPr="00EA4FF6">
        <w:t>Введите логин</w:t>
      </w:r>
      <w:r w:rsidR="005F5AF0">
        <w:t>. Логином является СНИЛС пользователя.</w:t>
      </w:r>
    </w:p>
    <w:p w14:paraId="4FE7AE21" w14:textId="77777777" w:rsidR="000B2790" w:rsidRDefault="005F5AF0" w:rsidP="002C1777">
      <w:pPr>
        <w:pStyle w:val="a2"/>
      </w:pPr>
      <w:r w:rsidRPr="00EA4FF6">
        <w:t xml:space="preserve">Введите </w:t>
      </w:r>
      <w:r w:rsidR="002C1777" w:rsidRPr="00EA4FF6">
        <w:t>пароль</w:t>
      </w:r>
      <w:r>
        <w:t xml:space="preserve">. </w:t>
      </w:r>
    </w:p>
    <w:p w14:paraId="061011CA" w14:textId="77777777" w:rsidR="00DC0CC1" w:rsidRDefault="000B2790" w:rsidP="000B2790">
      <w:pPr>
        <w:pStyle w:val="a9"/>
      </w:pPr>
      <w:r w:rsidRPr="000B2790">
        <w:rPr>
          <w:b/>
        </w:rPr>
        <w:t>Обратите внимание</w:t>
      </w:r>
      <w:r>
        <w:t xml:space="preserve">. </w:t>
      </w:r>
      <w:r w:rsidR="00DC0CC1">
        <w:t xml:space="preserve">При первом входе пользователь должен придумать себе пароль, который </w:t>
      </w:r>
      <w:r w:rsidR="00655DAB">
        <w:t xml:space="preserve">он будет использовать </w:t>
      </w:r>
      <w:r w:rsidR="00D84B28">
        <w:t>для входа на сайт</w:t>
      </w:r>
      <w:r w:rsidR="00DC0CC1">
        <w:t>.</w:t>
      </w:r>
    </w:p>
    <w:p w14:paraId="31873824" w14:textId="77777777" w:rsidR="00CD2D4B" w:rsidRPr="008305F7" w:rsidRDefault="00CD2D4B" w:rsidP="00CD2D4B">
      <w:pPr>
        <w:pStyle w:val="a9"/>
      </w:pPr>
      <w:r w:rsidRPr="00EA4FF6">
        <w:rPr>
          <w:u w:val="single"/>
        </w:rPr>
        <w:t>Примечание</w:t>
      </w:r>
      <w:r>
        <w:rPr>
          <w:u w:val="single"/>
        </w:rPr>
        <w:t>.</w:t>
      </w:r>
      <w:r w:rsidRPr="00EA4FF6">
        <w:t xml:space="preserve"> </w:t>
      </w:r>
      <w:r w:rsidR="004B6669">
        <w:t>Пароль</w:t>
      </w:r>
      <w:r>
        <w:t xml:space="preserve"> должен состоять не </w:t>
      </w:r>
      <w:r w:rsidR="004B6669">
        <w:t>мене</w:t>
      </w:r>
      <w:r>
        <w:t xml:space="preserve"> чем из шести символов. </w:t>
      </w:r>
      <w:r w:rsidR="004B6669">
        <w:t>Пароль</w:t>
      </w:r>
      <w:r>
        <w:t xml:space="preserve"> должен </w:t>
      </w:r>
      <w:r w:rsidR="004B6669">
        <w:t>содержать</w:t>
      </w:r>
      <w:r>
        <w:t xml:space="preserve"> цифру, строчную букву, прописную букву</w:t>
      </w:r>
      <w:r w:rsidR="004B6669">
        <w:t>, символ</w:t>
      </w:r>
      <w:r w:rsidRPr="00EA4FF6">
        <w:t xml:space="preserve">. </w:t>
      </w:r>
      <w:r w:rsidR="00655DAB">
        <w:t>Например, «</w:t>
      </w:r>
      <w:r w:rsidR="00655DAB" w:rsidRPr="00655DAB">
        <w:t>Passw0rd2%</w:t>
      </w:r>
      <w:r w:rsidR="00655DAB">
        <w:t>».</w:t>
      </w:r>
    </w:p>
    <w:p w14:paraId="2B819B0A" w14:textId="77777777" w:rsidR="002C1777" w:rsidRPr="00EA4FF6" w:rsidRDefault="005F5AF0" w:rsidP="005F5AF0">
      <w:pPr>
        <w:pStyle w:val="a2"/>
      </w:pPr>
      <w:r w:rsidRPr="005F5AF0">
        <w:t>Н</w:t>
      </w:r>
      <w:r w:rsidR="002C1777" w:rsidRPr="00EA4FF6">
        <w:t xml:space="preserve">ажмите кнопку «Войти». </w:t>
      </w:r>
    </w:p>
    <w:p w14:paraId="26259FEF" w14:textId="77777777" w:rsidR="002C1777" w:rsidRPr="00A4269B" w:rsidRDefault="002C1777" w:rsidP="002C1777">
      <w:pPr>
        <w:pStyle w:val="a2"/>
      </w:pPr>
      <w:r w:rsidRPr="009C38EE">
        <w:t xml:space="preserve">После авторизации </w:t>
      </w:r>
      <w:r>
        <w:t>откроется</w:t>
      </w:r>
      <w:r w:rsidRPr="009C38EE">
        <w:t xml:space="preserve"> </w:t>
      </w:r>
      <w:r>
        <w:t>страница «</w:t>
      </w:r>
      <w:r w:rsidR="00C13B00">
        <w:t>Выбор модуля</w:t>
      </w:r>
      <w:r>
        <w:t>»</w:t>
      </w:r>
      <w:r w:rsidRPr="00A4269B">
        <w:t xml:space="preserve"> </w:t>
      </w:r>
      <w:r>
        <w:t>(</w:t>
      </w:r>
      <w:r>
        <w:fldChar w:fldCharType="begin"/>
      </w:r>
      <w:r>
        <w:instrText xml:space="preserve"> REF _Ref392756409 \h </w:instrText>
      </w:r>
      <w:r>
        <w:fldChar w:fldCharType="separate"/>
      </w:r>
      <w:r w:rsidR="00A14B43" w:rsidRPr="00AC3A5E">
        <w:t xml:space="preserve">Рисунок </w:t>
      </w:r>
      <w:r w:rsidR="00A14B43">
        <w:rPr>
          <w:noProof/>
        </w:rPr>
        <w:t>3</w:t>
      </w:r>
      <w:r>
        <w:fldChar w:fldCharType="end"/>
      </w:r>
      <w:r>
        <w:t xml:space="preserve">). </w:t>
      </w:r>
    </w:p>
    <w:p w14:paraId="0C754A60" w14:textId="7B6C52FD" w:rsidR="002C1777" w:rsidRDefault="00B07E6E" w:rsidP="002C1777">
      <w:pPr>
        <w:pStyle w:val="ab"/>
      </w:pPr>
      <w:r w:rsidRPr="002E6C13">
        <w:rPr>
          <w:noProof/>
        </w:rPr>
        <w:drawing>
          <wp:inline distT="0" distB="0" distL="0" distR="0" wp14:anchorId="5226B3D6" wp14:editId="525AAB59">
            <wp:extent cx="5943600" cy="16668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0159" w14:textId="77777777" w:rsidR="002C1777" w:rsidRPr="00AC3A5E" w:rsidRDefault="002C1777" w:rsidP="002C1777">
      <w:pPr>
        <w:pStyle w:val="ac"/>
      </w:pPr>
      <w:bookmarkStart w:id="15" w:name="_Ref392756409"/>
      <w:r w:rsidRPr="00AC3A5E">
        <w:t xml:space="preserve">Рисунок </w:t>
      </w:r>
      <w:fldSimple w:instr=" SEQ Рисунок \* ARABIC ">
        <w:r w:rsidR="00A14B43">
          <w:rPr>
            <w:noProof/>
          </w:rPr>
          <w:t>3</w:t>
        </w:r>
      </w:fldSimple>
      <w:bookmarkEnd w:id="15"/>
    </w:p>
    <w:p w14:paraId="104756DA" w14:textId="77777777" w:rsidR="002C1777" w:rsidRDefault="004E26C1" w:rsidP="004B6669">
      <w:pPr>
        <w:pStyle w:val="a2"/>
      </w:pPr>
      <w:r>
        <w:t>Нажмите кнопку</w:t>
      </w:r>
      <w:r w:rsidR="00C13B00">
        <w:t xml:space="preserve"> </w:t>
      </w:r>
      <w:r w:rsidR="002C1777">
        <w:t>«</w:t>
      </w:r>
      <w:r w:rsidR="004B6669" w:rsidRPr="004B6669">
        <w:t>ЭДО Личный кабинет</w:t>
      </w:r>
      <w:r w:rsidR="002C1777">
        <w:t xml:space="preserve">». </w:t>
      </w:r>
    </w:p>
    <w:p w14:paraId="1BDBA06C" w14:textId="77777777" w:rsidR="00BA0125" w:rsidRDefault="00BA0125" w:rsidP="00BA0125">
      <w:pPr>
        <w:pStyle w:val="1"/>
        <w:widowControl/>
        <w:numPr>
          <w:ilvl w:val="0"/>
          <w:numId w:val="1"/>
        </w:numPr>
        <w:suppressAutoHyphens w:val="0"/>
        <w:spacing w:before="600" w:after="240" w:line="259" w:lineRule="auto"/>
      </w:pPr>
      <w:bookmarkStart w:id="16" w:name="_Toc128489842"/>
      <w:r w:rsidRPr="00BA0125">
        <w:t>Справочник</w:t>
      </w:r>
      <w:r>
        <w:t>и</w:t>
      </w:r>
      <w:bookmarkEnd w:id="16"/>
    </w:p>
    <w:p w14:paraId="53A5FDB0" w14:textId="77777777" w:rsidR="00BA0125" w:rsidRPr="00022C7E" w:rsidRDefault="00BA0125" w:rsidP="00BA0125">
      <w:pPr>
        <w:pStyle w:val="a9"/>
      </w:pPr>
      <w:r w:rsidRPr="00022C7E">
        <w:t>Глава содержит следующие разделы</w:t>
      </w:r>
      <w:r>
        <w:t>.</w:t>
      </w:r>
    </w:p>
    <w:p w14:paraId="22023A75" w14:textId="77777777" w:rsidR="00BA0125" w:rsidRPr="002A2BE5" w:rsidRDefault="004933CB" w:rsidP="002A2BE5">
      <w:pPr>
        <w:pStyle w:val="a7"/>
        <w:rPr>
          <w:rStyle w:val="a8"/>
          <w:rFonts w:eastAsia="Lucida Sans Unicode"/>
          <w:color w:val="3333FF"/>
          <w:u w:val="none"/>
        </w:rPr>
      </w:pPr>
      <w:hyperlink w:anchor="_Справочник_маршрутов_ЭДО" w:history="1">
        <w:r w:rsidR="002A2BE5" w:rsidRPr="002A2BE5">
          <w:rPr>
            <w:rStyle w:val="a8"/>
            <w:rFonts w:eastAsia="Lucida Sans Unicode"/>
            <w:color w:val="3333FF"/>
            <w:u w:val="none"/>
          </w:rPr>
          <w:t>Справочник маршрутов ЭДО.</w:t>
        </w:r>
      </w:hyperlink>
    </w:p>
    <w:p w14:paraId="4A895519" w14:textId="77777777" w:rsidR="00BA0125" w:rsidRPr="00697B8E" w:rsidRDefault="004933CB" w:rsidP="00697B8E">
      <w:pPr>
        <w:pStyle w:val="a7"/>
        <w:rPr>
          <w:rStyle w:val="a8"/>
          <w:rFonts w:eastAsia="Lucida Sans Unicode"/>
          <w:color w:val="3333FF"/>
          <w:u w:val="none"/>
        </w:rPr>
      </w:pPr>
      <w:hyperlink w:anchor="_Документ-основание" w:history="1">
        <w:r w:rsidR="00697B8E" w:rsidRPr="00697B8E">
          <w:rPr>
            <w:rStyle w:val="a8"/>
            <w:rFonts w:eastAsia="Lucida Sans Unicode"/>
            <w:color w:val="3333FF"/>
            <w:u w:val="none"/>
          </w:rPr>
          <w:t>Документ-основание.</w:t>
        </w:r>
      </w:hyperlink>
    </w:p>
    <w:p w14:paraId="11927B93" w14:textId="77777777" w:rsidR="00BA0125" w:rsidRPr="00BA0125" w:rsidRDefault="00BA0125" w:rsidP="00BA0125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17" w:name="_Справочник_маршрутов_ЭДО"/>
      <w:bookmarkStart w:id="18" w:name="_Toc128489843"/>
      <w:bookmarkEnd w:id="17"/>
      <w:r w:rsidRPr="00BA0125">
        <w:rPr>
          <w:rFonts w:eastAsia="Arial" w:cs="Cambria Math"/>
          <w:i w:val="0"/>
          <w:iCs w:val="0"/>
          <w:kern w:val="32"/>
        </w:rPr>
        <w:t>Справочник маршрутов ЭДО</w:t>
      </w:r>
      <w:bookmarkEnd w:id="18"/>
    </w:p>
    <w:p w14:paraId="3B9B6190" w14:textId="77777777" w:rsidR="00D04372" w:rsidRDefault="00D04372" w:rsidP="00D04372">
      <w:pPr>
        <w:pStyle w:val="a9"/>
      </w:pPr>
      <w:r>
        <w:t xml:space="preserve">В справочнике создаются маршруты </w:t>
      </w:r>
      <w:r w:rsidR="00655DAB">
        <w:t>для электронного документооборота</w:t>
      </w:r>
      <w:r>
        <w:t xml:space="preserve"> </w:t>
      </w:r>
      <w:r w:rsidR="00655DAB">
        <w:t>со</w:t>
      </w:r>
      <w:r>
        <w:t xml:space="preserve"> списк</w:t>
      </w:r>
      <w:r w:rsidR="00655DAB">
        <w:t>ом</w:t>
      </w:r>
      <w:r>
        <w:t xml:space="preserve"> </w:t>
      </w:r>
      <w:r w:rsidR="00A1187E">
        <w:t>подписантов</w:t>
      </w:r>
      <w:r>
        <w:t xml:space="preserve"> документа.</w:t>
      </w:r>
    </w:p>
    <w:p w14:paraId="52FA9CC4" w14:textId="77777777" w:rsidR="002A2BE5" w:rsidRDefault="002A2BE5" w:rsidP="00D04372">
      <w:pPr>
        <w:pStyle w:val="a9"/>
      </w:pPr>
      <w:r>
        <w:t>Чтобы внести данные, выполните следующие действия.</w:t>
      </w:r>
    </w:p>
    <w:p w14:paraId="735CE1AB" w14:textId="77777777" w:rsidR="002A2BE5" w:rsidRDefault="002A2BE5" w:rsidP="00F6599F">
      <w:pPr>
        <w:pStyle w:val="a2"/>
        <w:numPr>
          <w:ilvl w:val="0"/>
          <w:numId w:val="12"/>
        </w:numPr>
      </w:pPr>
      <w:r w:rsidRPr="00F40BBC">
        <w:t>Н</w:t>
      </w:r>
      <w:r>
        <w:t xml:space="preserve">ажмите меню </w:t>
      </w:r>
      <w:r w:rsidRPr="00774DA0">
        <w:t xml:space="preserve">«Справочники» </w:t>
      </w:r>
      <w:r w:rsidRPr="00B47532">
        <w:t>и</w:t>
      </w:r>
      <w:r>
        <w:t xml:space="preserve"> выберите</w:t>
      </w:r>
      <w:r>
        <w:rPr>
          <w:noProof/>
        </w:rPr>
        <w:t xml:space="preserve"> пункт «</w:t>
      </w:r>
      <w:r w:rsidR="005201B2" w:rsidRPr="005201B2">
        <w:rPr>
          <w:noProof/>
        </w:rPr>
        <w:t>Справочник маршрутов ЭДО</w:t>
      </w:r>
      <w:r>
        <w:rPr>
          <w:noProof/>
        </w:rPr>
        <w:t>»</w:t>
      </w:r>
      <w:r>
        <w:t>. Откроется страница (</w:t>
      </w:r>
      <w:r w:rsidR="005201B2">
        <w:fldChar w:fldCharType="begin"/>
      </w:r>
      <w:r w:rsidR="005201B2">
        <w:instrText xml:space="preserve"> REF _Ref124860194 \h </w:instrText>
      </w:r>
      <w:r w:rsidR="005201B2">
        <w:fldChar w:fldCharType="separate"/>
      </w:r>
      <w:r w:rsidR="00A14B43">
        <w:t xml:space="preserve">Рисунок </w:t>
      </w:r>
      <w:r w:rsidR="00A14B43">
        <w:rPr>
          <w:noProof/>
        </w:rPr>
        <w:t>4</w:t>
      </w:r>
      <w:r w:rsidR="005201B2">
        <w:fldChar w:fldCharType="end"/>
      </w:r>
      <w:r>
        <w:t>).</w:t>
      </w:r>
    </w:p>
    <w:p w14:paraId="4D4A4E7D" w14:textId="58F1C932" w:rsidR="00BA0125" w:rsidRDefault="00B07E6E" w:rsidP="002A2BE5">
      <w:pPr>
        <w:pStyle w:val="ab"/>
        <w:rPr>
          <w:noProof/>
        </w:rPr>
      </w:pPr>
      <w:r w:rsidRPr="003E0902">
        <w:rPr>
          <w:noProof/>
        </w:rPr>
        <w:drawing>
          <wp:inline distT="0" distB="0" distL="0" distR="0" wp14:anchorId="31CDEA6A" wp14:editId="48900A8E">
            <wp:extent cx="5943600" cy="19431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E482" w14:textId="77777777" w:rsidR="002A2BE5" w:rsidRDefault="002A2BE5" w:rsidP="002A2BE5">
      <w:pPr>
        <w:pStyle w:val="ac"/>
      </w:pPr>
      <w:bookmarkStart w:id="19" w:name="_Ref124860194"/>
      <w:r>
        <w:t xml:space="preserve">Рисунок </w:t>
      </w:r>
      <w:fldSimple w:instr=" SEQ Рисунок \* ARABIC ">
        <w:r w:rsidR="00A14B43">
          <w:rPr>
            <w:noProof/>
          </w:rPr>
          <w:t>4</w:t>
        </w:r>
      </w:fldSimple>
      <w:bookmarkEnd w:id="19"/>
    </w:p>
    <w:p w14:paraId="6198138F" w14:textId="6DA11098" w:rsidR="00E32122" w:rsidRPr="00A7746E" w:rsidRDefault="00E32122" w:rsidP="00F6599F">
      <w:pPr>
        <w:pStyle w:val="a2"/>
        <w:numPr>
          <w:ilvl w:val="0"/>
          <w:numId w:val="12"/>
        </w:numPr>
        <w:rPr>
          <w:color w:val="000000"/>
          <w:szCs w:val="26"/>
          <w:shd w:val="clear" w:color="auto" w:fill="FFFFFF"/>
        </w:rPr>
      </w:pPr>
      <w:r w:rsidRPr="00A7746E">
        <w:rPr>
          <w:color w:val="000000"/>
          <w:szCs w:val="26"/>
          <w:shd w:val="clear" w:color="auto" w:fill="FFFFFF"/>
        </w:rPr>
        <w:t>Наж</w:t>
      </w:r>
      <w:r>
        <w:rPr>
          <w:color w:val="000000"/>
          <w:szCs w:val="26"/>
          <w:shd w:val="clear" w:color="auto" w:fill="FFFFFF"/>
        </w:rPr>
        <w:t>мите</w:t>
      </w:r>
      <w:r w:rsidRPr="00A7746E">
        <w:rPr>
          <w:color w:val="000000"/>
          <w:szCs w:val="26"/>
          <w:shd w:val="clear" w:color="auto" w:fill="FFFFFF"/>
        </w:rPr>
        <w:t xml:space="preserve"> кнопку основной </w:t>
      </w:r>
      <w:proofErr w:type="gramStart"/>
      <w:r w:rsidRPr="00A7746E">
        <w:rPr>
          <w:color w:val="000000"/>
          <w:szCs w:val="26"/>
          <w:shd w:val="clear" w:color="auto" w:fill="FFFFFF"/>
        </w:rPr>
        <w:t xml:space="preserve">части </w:t>
      </w:r>
      <w:r w:rsidR="00B07E6E" w:rsidRPr="009E4CC8">
        <w:rPr>
          <w:noProof/>
        </w:rPr>
        <w:drawing>
          <wp:inline distT="0" distB="0" distL="0" distR="0" wp14:anchorId="43A6BDE6" wp14:editId="3F7459AD">
            <wp:extent cx="171450" cy="1809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6E">
        <w:rPr>
          <w:color w:val="000000"/>
          <w:szCs w:val="26"/>
          <w:shd w:val="clear" w:color="auto" w:fill="FFFFFF"/>
        </w:rPr>
        <w:t xml:space="preserve"> «</w:t>
      </w:r>
      <w:proofErr w:type="gramEnd"/>
      <w:r w:rsidRPr="00A7746E">
        <w:rPr>
          <w:color w:val="000000"/>
          <w:szCs w:val="26"/>
          <w:shd w:val="clear" w:color="auto" w:fill="FFFFFF"/>
        </w:rPr>
        <w:t xml:space="preserve">Добавить». Появится </w:t>
      </w:r>
      <w:r w:rsidR="001D0447">
        <w:rPr>
          <w:color w:val="000000"/>
          <w:szCs w:val="26"/>
          <w:shd w:val="clear" w:color="auto" w:fill="FFFFFF"/>
        </w:rPr>
        <w:t>форма ввода данных</w:t>
      </w:r>
      <w:r w:rsidRPr="00A7746E">
        <w:rPr>
          <w:color w:val="000000"/>
          <w:szCs w:val="26"/>
          <w:shd w:val="clear" w:color="auto" w:fill="FFFFFF"/>
        </w:rPr>
        <w:t xml:space="preserve"> (</w:t>
      </w:r>
      <w:r>
        <w:rPr>
          <w:color w:val="000000"/>
          <w:szCs w:val="26"/>
          <w:shd w:val="clear" w:color="auto" w:fill="FFFFFF"/>
        </w:rPr>
        <w:fldChar w:fldCharType="begin"/>
      </w:r>
      <w:r>
        <w:rPr>
          <w:color w:val="000000"/>
          <w:szCs w:val="26"/>
          <w:shd w:val="clear" w:color="auto" w:fill="FFFFFF"/>
        </w:rPr>
        <w:instrText xml:space="preserve"> REF _Ref124861450 \h </w:instrText>
      </w:r>
      <w:r>
        <w:rPr>
          <w:color w:val="000000"/>
          <w:szCs w:val="26"/>
          <w:shd w:val="clear" w:color="auto" w:fill="FFFFFF"/>
        </w:rPr>
      </w:r>
      <w:r>
        <w:rPr>
          <w:color w:val="000000"/>
          <w:szCs w:val="26"/>
          <w:shd w:val="clear" w:color="auto" w:fill="FFFFFF"/>
        </w:rPr>
        <w:fldChar w:fldCharType="separate"/>
      </w:r>
      <w:r w:rsidR="00A14B43">
        <w:t xml:space="preserve">Рисунок </w:t>
      </w:r>
      <w:r w:rsidR="00A14B43">
        <w:rPr>
          <w:noProof/>
        </w:rPr>
        <w:t>5</w:t>
      </w:r>
      <w:r>
        <w:rPr>
          <w:color w:val="000000"/>
          <w:szCs w:val="26"/>
          <w:shd w:val="clear" w:color="auto" w:fill="FFFFFF"/>
        </w:rPr>
        <w:fldChar w:fldCharType="end"/>
      </w:r>
      <w:r w:rsidRPr="00A7746E">
        <w:rPr>
          <w:color w:val="000000"/>
          <w:szCs w:val="26"/>
          <w:shd w:val="clear" w:color="auto" w:fill="FFFFFF"/>
        </w:rPr>
        <w:t>).</w:t>
      </w:r>
    </w:p>
    <w:p w14:paraId="223347F7" w14:textId="621BF137" w:rsidR="00BA0125" w:rsidRDefault="00B07E6E" w:rsidP="00E32122">
      <w:pPr>
        <w:pStyle w:val="ab"/>
        <w:rPr>
          <w:noProof/>
        </w:rPr>
      </w:pPr>
      <w:r w:rsidRPr="003E0902">
        <w:rPr>
          <w:noProof/>
        </w:rPr>
        <w:drawing>
          <wp:inline distT="0" distB="0" distL="0" distR="0" wp14:anchorId="6ECFEEC7" wp14:editId="6A51E06F">
            <wp:extent cx="5534025" cy="96202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A19A" w14:textId="77777777" w:rsidR="00E32122" w:rsidRDefault="00E32122" w:rsidP="00E32122">
      <w:pPr>
        <w:pStyle w:val="ac"/>
      </w:pPr>
      <w:bookmarkStart w:id="20" w:name="_Ref124861450"/>
      <w:r>
        <w:t xml:space="preserve">Рисунок </w:t>
      </w:r>
      <w:fldSimple w:instr=" SEQ Рисунок \* ARABIC ">
        <w:r w:rsidR="00A14B43">
          <w:rPr>
            <w:noProof/>
          </w:rPr>
          <w:t>5</w:t>
        </w:r>
      </w:fldSimple>
      <w:bookmarkEnd w:id="20"/>
    </w:p>
    <w:p w14:paraId="10B066BE" w14:textId="77777777" w:rsidR="005201B2" w:rsidRDefault="00E32122" w:rsidP="00F6599F">
      <w:pPr>
        <w:pStyle w:val="a2"/>
        <w:numPr>
          <w:ilvl w:val="0"/>
          <w:numId w:val="12"/>
        </w:numPr>
      </w:pPr>
      <w:r>
        <w:t xml:space="preserve">В поле «Тип» выберите </w:t>
      </w:r>
      <w:r w:rsidR="007D7B1D">
        <w:t>тип документа, для которого создаётся маршрут</w:t>
      </w:r>
      <w:r>
        <w:t xml:space="preserve">. </w:t>
      </w:r>
    </w:p>
    <w:p w14:paraId="5A6239AC" w14:textId="77777777" w:rsidR="005201B2" w:rsidRDefault="0040752F" w:rsidP="00F6599F">
      <w:pPr>
        <w:pStyle w:val="a2"/>
        <w:numPr>
          <w:ilvl w:val="0"/>
          <w:numId w:val="12"/>
        </w:numPr>
      </w:pPr>
      <w:r>
        <w:t xml:space="preserve">Внесите наименование маршрута и нажмите кнопку «Сохранить». Запись будет добавлена в справочник. </w:t>
      </w:r>
    </w:p>
    <w:p w14:paraId="054B7399" w14:textId="77777777" w:rsidR="005201B2" w:rsidRDefault="007D7B1D" w:rsidP="00B03F83">
      <w:pPr>
        <w:pStyle w:val="a2"/>
        <w:numPr>
          <w:ilvl w:val="0"/>
          <w:numId w:val="12"/>
        </w:numPr>
      </w:pPr>
      <w:r w:rsidRPr="007D7B1D">
        <w:t xml:space="preserve">Чтобы </w:t>
      </w:r>
      <w:r w:rsidR="00B03F83">
        <w:t>добавить подписантов, перейдите в детальную часть «</w:t>
      </w:r>
      <w:r w:rsidR="00B03F83" w:rsidRPr="00B03F83">
        <w:t>Список подписания</w:t>
      </w:r>
      <w:r w:rsidR="00B03F83">
        <w:t>».</w:t>
      </w:r>
    </w:p>
    <w:p w14:paraId="3A9E6E94" w14:textId="57C565E1" w:rsidR="00011751" w:rsidRDefault="00B03F83" w:rsidP="00B03F83">
      <w:pPr>
        <w:pStyle w:val="a2"/>
        <w:numPr>
          <w:ilvl w:val="0"/>
          <w:numId w:val="12"/>
        </w:numPr>
      </w:pPr>
      <w:r>
        <w:t xml:space="preserve">Нажмите кнопку детальной </w:t>
      </w:r>
      <w:proofErr w:type="gramStart"/>
      <w:r>
        <w:t xml:space="preserve">части </w:t>
      </w:r>
      <w:r w:rsidR="00B07E6E" w:rsidRPr="009E4CC8">
        <w:rPr>
          <w:noProof/>
        </w:rPr>
        <w:drawing>
          <wp:inline distT="0" distB="0" distL="0" distR="0" wp14:anchorId="3A083A69" wp14:editId="486EA539">
            <wp:extent cx="171450" cy="18097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6E">
        <w:rPr>
          <w:color w:val="000000"/>
          <w:szCs w:val="26"/>
          <w:shd w:val="clear" w:color="auto" w:fill="FFFFFF"/>
        </w:rPr>
        <w:t xml:space="preserve"> «</w:t>
      </w:r>
      <w:proofErr w:type="gramEnd"/>
      <w:r w:rsidRPr="00A7746E">
        <w:rPr>
          <w:color w:val="000000"/>
          <w:szCs w:val="26"/>
          <w:shd w:val="clear" w:color="auto" w:fill="FFFFFF"/>
        </w:rPr>
        <w:t xml:space="preserve">Добавить». Появится </w:t>
      </w:r>
      <w:r w:rsidR="001D0447">
        <w:rPr>
          <w:color w:val="000000"/>
          <w:szCs w:val="26"/>
          <w:shd w:val="clear" w:color="auto" w:fill="FFFFFF"/>
        </w:rPr>
        <w:t>форма ввода данных</w:t>
      </w:r>
      <w:r>
        <w:rPr>
          <w:color w:val="000000"/>
          <w:szCs w:val="26"/>
          <w:shd w:val="clear" w:color="auto" w:fill="FFFFFF"/>
        </w:rPr>
        <w:t xml:space="preserve"> (</w:t>
      </w:r>
      <w:r>
        <w:rPr>
          <w:color w:val="000000"/>
          <w:szCs w:val="26"/>
          <w:shd w:val="clear" w:color="auto" w:fill="FFFFFF"/>
        </w:rPr>
        <w:fldChar w:fldCharType="begin"/>
      </w:r>
      <w:r>
        <w:rPr>
          <w:color w:val="000000"/>
          <w:szCs w:val="26"/>
          <w:shd w:val="clear" w:color="auto" w:fill="FFFFFF"/>
        </w:rPr>
        <w:instrText xml:space="preserve"> REF _Ref125468886 \h </w:instrText>
      </w:r>
      <w:r>
        <w:rPr>
          <w:color w:val="000000"/>
          <w:szCs w:val="26"/>
          <w:shd w:val="clear" w:color="auto" w:fill="FFFFFF"/>
        </w:rPr>
      </w:r>
      <w:r>
        <w:rPr>
          <w:color w:val="000000"/>
          <w:szCs w:val="26"/>
          <w:shd w:val="clear" w:color="auto" w:fill="FFFFFF"/>
        </w:rPr>
        <w:fldChar w:fldCharType="separate"/>
      </w:r>
      <w:r w:rsidR="00A14B43">
        <w:t xml:space="preserve">Рисунок </w:t>
      </w:r>
      <w:r w:rsidR="00A14B43">
        <w:rPr>
          <w:noProof/>
        </w:rPr>
        <w:t>6</w:t>
      </w:r>
      <w:r>
        <w:rPr>
          <w:color w:val="000000"/>
          <w:szCs w:val="26"/>
          <w:shd w:val="clear" w:color="auto" w:fill="FFFFFF"/>
        </w:rPr>
        <w:fldChar w:fldCharType="end"/>
      </w:r>
      <w:r>
        <w:rPr>
          <w:color w:val="000000"/>
          <w:szCs w:val="26"/>
          <w:shd w:val="clear" w:color="auto" w:fill="FFFFFF"/>
        </w:rPr>
        <w:t>).</w:t>
      </w:r>
    </w:p>
    <w:p w14:paraId="6B04EDDE" w14:textId="2981F722" w:rsidR="00011751" w:rsidRDefault="00B07E6E" w:rsidP="00B03F83">
      <w:pPr>
        <w:pStyle w:val="ab"/>
        <w:rPr>
          <w:noProof/>
        </w:rPr>
      </w:pPr>
      <w:r w:rsidRPr="00335F9F">
        <w:rPr>
          <w:noProof/>
        </w:rPr>
        <w:drawing>
          <wp:inline distT="0" distB="0" distL="0" distR="0" wp14:anchorId="68B59A32" wp14:editId="115FF68B">
            <wp:extent cx="5191125" cy="136207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5024" w14:textId="77777777" w:rsidR="00011751" w:rsidRDefault="00B03F83" w:rsidP="00B03F83">
      <w:pPr>
        <w:pStyle w:val="ac"/>
      </w:pPr>
      <w:bookmarkStart w:id="21" w:name="_Ref125468886"/>
      <w:r>
        <w:t xml:space="preserve">Рисунок </w:t>
      </w:r>
      <w:fldSimple w:instr=" SEQ Рисунок \* ARABIC ">
        <w:r w:rsidR="00A14B43">
          <w:rPr>
            <w:noProof/>
          </w:rPr>
          <w:t>6</w:t>
        </w:r>
      </w:fldSimple>
      <w:bookmarkEnd w:id="21"/>
    </w:p>
    <w:p w14:paraId="53DD3D88" w14:textId="77777777" w:rsidR="0045644D" w:rsidRPr="00BA0125" w:rsidRDefault="0045644D" w:rsidP="000C0239">
      <w:pPr>
        <w:pStyle w:val="a2"/>
        <w:numPr>
          <w:ilvl w:val="0"/>
          <w:numId w:val="12"/>
        </w:numPr>
      </w:pPr>
      <w:r w:rsidRPr="00D45169">
        <w:rPr>
          <w:color w:val="000000"/>
          <w:szCs w:val="26"/>
          <w:shd w:val="clear" w:color="auto" w:fill="FFFFFF"/>
        </w:rPr>
        <w:t>Внесите</w:t>
      </w:r>
      <w:r w:rsidRPr="007128DD">
        <w:t xml:space="preserve"> данные</w:t>
      </w:r>
      <w:r>
        <w:t xml:space="preserve">. </w:t>
      </w:r>
    </w:p>
    <w:p w14:paraId="698E7D0B" w14:textId="77777777" w:rsidR="00362450" w:rsidRDefault="003038E0" w:rsidP="0045644D">
      <w:pPr>
        <w:pStyle w:val="ad"/>
        <w:rPr>
          <w:rFonts w:eastAsia="Lucida Sans Unicode"/>
        </w:rPr>
      </w:pPr>
      <w:r>
        <w:rPr>
          <w:rFonts w:eastAsia="Lucida Sans Unicode"/>
          <w:b/>
        </w:rPr>
        <w:t>Номер по порядку</w:t>
      </w:r>
      <w:r w:rsidR="0045644D" w:rsidRPr="00112B51">
        <w:rPr>
          <w:rFonts w:eastAsia="Lucida Sans Unicode"/>
        </w:rPr>
        <w:t xml:space="preserve">. Выберите </w:t>
      </w:r>
      <w:r w:rsidR="004C77A1">
        <w:rPr>
          <w:rFonts w:eastAsia="Lucida Sans Unicode"/>
        </w:rPr>
        <w:t xml:space="preserve">порядок в очереди </w:t>
      </w:r>
      <w:r w:rsidR="00362450">
        <w:rPr>
          <w:rFonts w:eastAsia="Lucida Sans Unicode"/>
        </w:rPr>
        <w:t xml:space="preserve">для подписанта </w:t>
      </w:r>
      <w:r w:rsidR="004C77A1">
        <w:rPr>
          <w:rFonts w:eastAsia="Lucida Sans Unicode"/>
        </w:rPr>
        <w:t>в</w:t>
      </w:r>
      <w:r w:rsidR="00362450">
        <w:rPr>
          <w:rFonts w:eastAsia="Lucida Sans Unicode"/>
        </w:rPr>
        <w:t xml:space="preserve"> маршрут</w:t>
      </w:r>
      <w:r w:rsidR="004C77A1">
        <w:rPr>
          <w:rFonts w:eastAsia="Lucida Sans Unicode"/>
        </w:rPr>
        <w:t>е</w:t>
      </w:r>
      <w:r w:rsidR="00362450">
        <w:rPr>
          <w:rFonts w:eastAsia="Lucida Sans Unicode"/>
        </w:rPr>
        <w:t>.</w:t>
      </w:r>
    </w:p>
    <w:p w14:paraId="1A600BC1" w14:textId="77777777" w:rsidR="003038E0" w:rsidRDefault="003038E0" w:rsidP="0045644D">
      <w:pPr>
        <w:pStyle w:val="ad"/>
        <w:rPr>
          <w:rFonts w:eastAsia="Lucida Sans Unicode"/>
        </w:rPr>
      </w:pPr>
      <w:r>
        <w:rPr>
          <w:rFonts w:eastAsia="Lucida Sans Unicode"/>
          <w:b/>
        </w:rPr>
        <w:t>Должность</w:t>
      </w:r>
      <w:r w:rsidRPr="003038E0">
        <w:rPr>
          <w:rFonts w:eastAsia="Lucida Sans Unicode"/>
        </w:rPr>
        <w:t>.</w:t>
      </w:r>
      <w:r>
        <w:rPr>
          <w:rFonts w:eastAsia="Lucida Sans Unicode"/>
        </w:rPr>
        <w:t xml:space="preserve"> Выберите должность подписанта. </w:t>
      </w:r>
    </w:p>
    <w:p w14:paraId="71AFAF25" w14:textId="77777777" w:rsidR="003038E0" w:rsidRDefault="003038E0" w:rsidP="0045644D">
      <w:pPr>
        <w:pStyle w:val="ad"/>
        <w:rPr>
          <w:rFonts w:eastAsia="Lucida Sans Unicode"/>
        </w:rPr>
      </w:pPr>
      <w:r>
        <w:rPr>
          <w:rFonts w:eastAsia="Lucida Sans Unicode"/>
          <w:b/>
        </w:rPr>
        <w:t>Участвует в формировании</w:t>
      </w:r>
      <w:r w:rsidRPr="003038E0">
        <w:rPr>
          <w:rFonts w:eastAsia="Lucida Sans Unicode"/>
        </w:rPr>
        <w:t>.</w:t>
      </w:r>
      <w:r>
        <w:rPr>
          <w:rFonts w:eastAsia="Lucida Sans Unicode"/>
        </w:rPr>
        <w:t xml:space="preserve"> Если подписант должен дополнять документ</w:t>
      </w:r>
      <w:r w:rsidR="0039473F">
        <w:rPr>
          <w:rFonts w:eastAsia="Lucida Sans Unicode"/>
        </w:rPr>
        <w:t xml:space="preserve"> (формировать </w:t>
      </w:r>
      <w:proofErr w:type="spellStart"/>
      <w:r w:rsidR="0039473F" w:rsidRPr="00B66EF0">
        <w:t>pdf</w:t>
      </w:r>
      <w:proofErr w:type="spellEnd"/>
      <w:r w:rsidR="0039473F" w:rsidRPr="00B66EF0">
        <w:t xml:space="preserve"> в КС «Талисман-SQL»</w:t>
      </w:r>
      <w:r w:rsidR="0039473F">
        <w:rPr>
          <w:rFonts w:eastAsia="Lucida Sans Unicode"/>
        </w:rPr>
        <w:t>)</w:t>
      </w:r>
      <w:r>
        <w:rPr>
          <w:rFonts w:eastAsia="Lucida Sans Unicode"/>
        </w:rPr>
        <w:t xml:space="preserve">, включите данную опцию. </w:t>
      </w:r>
    </w:p>
    <w:p w14:paraId="7BDF1BF1" w14:textId="77777777" w:rsidR="004C77A1" w:rsidRDefault="003038E0" w:rsidP="0045644D">
      <w:pPr>
        <w:pStyle w:val="ad"/>
        <w:rPr>
          <w:rFonts w:eastAsia="Lucida Sans Unicode"/>
        </w:rPr>
      </w:pPr>
      <w:r>
        <w:rPr>
          <w:rFonts w:eastAsia="Lucida Sans Unicode"/>
          <w:b/>
        </w:rPr>
        <w:t>Требует КЭП</w:t>
      </w:r>
      <w:r w:rsidRPr="003038E0">
        <w:rPr>
          <w:rFonts w:eastAsia="Lucida Sans Unicode"/>
        </w:rPr>
        <w:t>.</w:t>
      </w:r>
      <w:r>
        <w:rPr>
          <w:rFonts w:eastAsia="Lucida Sans Unicode"/>
        </w:rPr>
        <w:t xml:space="preserve"> Если </w:t>
      </w:r>
      <w:r w:rsidR="004C77A1">
        <w:rPr>
          <w:rFonts w:eastAsia="Lucida Sans Unicode"/>
        </w:rPr>
        <w:t>подписант</w:t>
      </w:r>
      <w:r w:rsidR="00A81FA4">
        <w:rPr>
          <w:rFonts w:eastAsia="Lucida Sans Unicode"/>
        </w:rPr>
        <w:t>,</w:t>
      </w:r>
      <w:r w:rsidR="004C77A1">
        <w:rPr>
          <w:rFonts w:eastAsia="Lucida Sans Unicode"/>
        </w:rPr>
        <w:t xml:space="preserve"> при согласовании документа</w:t>
      </w:r>
      <w:r w:rsidR="00A81FA4">
        <w:rPr>
          <w:rFonts w:eastAsia="Lucida Sans Unicode"/>
        </w:rPr>
        <w:t>,</w:t>
      </w:r>
      <w:r w:rsidR="004C77A1">
        <w:rPr>
          <w:rFonts w:eastAsia="Lucida Sans Unicode"/>
        </w:rPr>
        <w:t xml:space="preserve"> должен использовать квалифицированную электронную подпись, включите данную опцию.</w:t>
      </w:r>
    </w:p>
    <w:p w14:paraId="393FF658" w14:textId="77777777" w:rsidR="003038E0" w:rsidRDefault="003038E0" w:rsidP="003038E0">
      <w:pPr>
        <w:pStyle w:val="a2"/>
        <w:numPr>
          <w:ilvl w:val="0"/>
          <w:numId w:val="12"/>
        </w:numPr>
      </w:pPr>
      <w:r w:rsidRPr="003038E0">
        <w:t>Н</w:t>
      </w:r>
      <w:r>
        <w:t xml:space="preserve">ажмите кнопку «Сохранить». Запись будет добавлена в справочник. </w:t>
      </w:r>
    </w:p>
    <w:p w14:paraId="65DA694E" w14:textId="77777777" w:rsidR="0040752F" w:rsidRPr="00697B8E" w:rsidRDefault="00697B8E" w:rsidP="00697B8E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22" w:name="_Документ-основание"/>
      <w:bookmarkStart w:id="23" w:name="_Toc128489844"/>
      <w:bookmarkEnd w:id="22"/>
      <w:r w:rsidRPr="00697B8E">
        <w:rPr>
          <w:rFonts w:eastAsia="Arial" w:cs="Cambria Math"/>
          <w:i w:val="0"/>
          <w:iCs w:val="0"/>
          <w:kern w:val="32"/>
        </w:rPr>
        <w:t>Документ-основание</w:t>
      </w:r>
      <w:bookmarkEnd w:id="23"/>
    </w:p>
    <w:p w14:paraId="0706BF4A" w14:textId="77777777" w:rsidR="00697B8E" w:rsidRDefault="00697B8E" w:rsidP="00697B8E">
      <w:pPr>
        <w:pStyle w:val="af"/>
      </w:pPr>
      <w:r>
        <w:t>Чтобы внести данные, выполните следующие действия.</w:t>
      </w:r>
    </w:p>
    <w:p w14:paraId="28E52737" w14:textId="77777777" w:rsidR="00697B8E" w:rsidRDefault="00697B8E" w:rsidP="00F6599F">
      <w:pPr>
        <w:pStyle w:val="a2"/>
        <w:numPr>
          <w:ilvl w:val="0"/>
          <w:numId w:val="13"/>
        </w:numPr>
      </w:pPr>
      <w:r w:rsidRPr="00F40BBC">
        <w:t>Н</w:t>
      </w:r>
      <w:r>
        <w:t xml:space="preserve">ажмите меню </w:t>
      </w:r>
      <w:r w:rsidRPr="00774DA0">
        <w:t xml:space="preserve">«Справочники» </w:t>
      </w:r>
      <w:r w:rsidRPr="00B47532">
        <w:t>и</w:t>
      </w:r>
      <w:r>
        <w:t xml:space="preserve"> выберите</w:t>
      </w:r>
      <w:r>
        <w:rPr>
          <w:noProof/>
        </w:rPr>
        <w:t xml:space="preserve"> пункт «</w:t>
      </w:r>
      <w:r w:rsidR="00BE785F" w:rsidRPr="00BE785F">
        <w:rPr>
          <w:noProof/>
        </w:rPr>
        <w:t>Документ-основание</w:t>
      </w:r>
      <w:r>
        <w:rPr>
          <w:noProof/>
        </w:rPr>
        <w:t>»</w:t>
      </w:r>
      <w:r>
        <w:t>. Откроется страница (</w:t>
      </w:r>
      <w:r w:rsidR="008D08CD">
        <w:fldChar w:fldCharType="begin"/>
      </w:r>
      <w:r w:rsidR="008D08CD">
        <w:instrText xml:space="preserve"> REF _Ref127267848 \h </w:instrText>
      </w:r>
      <w:r w:rsidR="008D08CD">
        <w:fldChar w:fldCharType="separate"/>
      </w:r>
      <w:r w:rsidR="00A14B43">
        <w:t xml:space="preserve">Рисунок </w:t>
      </w:r>
      <w:r w:rsidR="00A14B43">
        <w:rPr>
          <w:noProof/>
        </w:rPr>
        <w:t>7</w:t>
      </w:r>
      <w:r w:rsidR="008D08CD">
        <w:fldChar w:fldCharType="end"/>
      </w:r>
      <w:r>
        <w:t>).</w:t>
      </w:r>
    </w:p>
    <w:p w14:paraId="7A1E3EB2" w14:textId="19ACD5CE" w:rsidR="00697B8E" w:rsidRDefault="00B07E6E" w:rsidP="00697B8E">
      <w:pPr>
        <w:pStyle w:val="ab"/>
        <w:rPr>
          <w:noProof/>
        </w:rPr>
      </w:pPr>
      <w:r w:rsidRPr="003E0902">
        <w:rPr>
          <w:noProof/>
        </w:rPr>
        <w:drawing>
          <wp:inline distT="0" distB="0" distL="0" distR="0" wp14:anchorId="19E95804" wp14:editId="2EEEC94A">
            <wp:extent cx="5934075" cy="84772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2B12" w14:textId="77777777" w:rsidR="00697B8E" w:rsidRDefault="00697B8E" w:rsidP="00697B8E">
      <w:pPr>
        <w:pStyle w:val="ac"/>
      </w:pPr>
      <w:bookmarkStart w:id="24" w:name="_Ref127267848"/>
      <w:r>
        <w:t xml:space="preserve">Рисунок </w:t>
      </w:r>
      <w:fldSimple w:instr=" SEQ Рисунок \* ARABIC ">
        <w:r w:rsidR="00A14B43">
          <w:rPr>
            <w:noProof/>
          </w:rPr>
          <w:t>7</w:t>
        </w:r>
      </w:fldSimple>
      <w:bookmarkEnd w:id="24"/>
    </w:p>
    <w:p w14:paraId="52794DD8" w14:textId="0E262E30" w:rsidR="00BE785F" w:rsidRDefault="00BE785F" w:rsidP="00F6599F">
      <w:pPr>
        <w:pStyle w:val="a2"/>
        <w:numPr>
          <w:ilvl w:val="0"/>
          <w:numId w:val="13"/>
        </w:numPr>
        <w:rPr>
          <w:color w:val="000000"/>
          <w:szCs w:val="26"/>
          <w:shd w:val="clear" w:color="auto" w:fill="FFFFFF"/>
        </w:rPr>
      </w:pPr>
      <w:r w:rsidRPr="00BE785F">
        <w:t>Нажмите</w:t>
      </w:r>
      <w:r w:rsidRPr="00BE785F">
        <w:rPr>
          <w:color w:val="000000"/>
          <w:szCs w:val="26"/>
          <w:shd w:val="clear" w:color="auto" w:fill="FFFFFF"/>
        </w:rPr>
        <w:t xml:space="preserve"> кнопку основной </w:t>
      </w:r>
      <w:proofErr w:type="gramStart"/>
      <w:r w:rsidRPr="00BE785F">
        <w:rPr>
          <w:color w:val="000000"/>
          <w:szCs w:val="26"/>
          <w:shd w:val="clear" w:color="auto" w:fill="FFFFFF"/>
        </w:rPr>
        <w:t xml:space="preserve">части </w:t>
      </w:r>
      <w:r w:rsidR="00B07E6E" w:rsidRPr="009E4CC8">
        <w:rPr>
          <w:noProof/>
        </w:rPr>
        <w:drawing>
          <wp:inline distT="0" distB="0" distL="0" distR="0" wp14:anchorId="27E261DA" wp14:editId="4FEE9064">
            <wp:extent cx="171450" cy="18097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85F">
        <w:rPr>
          <w:color w:val="000000"/>
          <w:szCs w:val="26"/>
          <w:shd w:val="clear" w:color="auto" w:fill="FFFFFF"/>
        </w:rPr>
        <w:t xml:space="preserve"> «</w:t>
      </w:r>
      <w:proofErr w:type="gramEnd"/>
      <w:r w:rsidRPr="00BE785F">
        <w:rPr>
          <w:color w:val="000000"/>
          <w:szCs w:val="26"/>
          <w:shd w:val="clear" w:color="auto" w:fill="FFFFFF"/>
        </w:rPr>
        <w:t xml:space="preserve">Добавить». Появится </w:t>
      </w:r>
      <w:r w:rsidR="001D0447">
        <w:rPr>
          <w:color w:val="000000"/>
          <w:szCs w:val="26"/>
          <w:shd w:val="clear" w:color="auto" w:fill="FFFFFF"/>
        </w:rPr>
        <w:t>форма ввода данных</w:t>
      </w:r>
      <w:r w:rsidRPr="00BE785F">
        <w:rPr>
          <w:color w:val="000000"/>
          <w:szCs w:val="26"/>
          <w:shd w:val="clear" w:color="auto" w:fill="FFFFFF"/>
        </w:rPr>
        <w:t xml:space="preserve"> (</w:t>
      </w:r>
      <w:r w:rsidR="008D08CD">
        <w:rPr>
          <w:color w:val="000000"/>
          <w:szCs w:val="26"/>
          <w:shd w:val="clear" w:color="auto" w:fill="FFFFFF"/>
        </w:rPr>
        <w:fldChar w:fldCharType="begin"/>
      </w:r>
      <w:r w:rsidR="008D08CD">
        <w:rPr>
          <w:color w:val="000000"/>
          <w:szCs w:val="26"/>
          <w:shd w:val="clear" w:color="auto" w:fill="FFFFFF"/>
        </w:rPr>
        <w:instrText xml:space="preserve"> REF _Ref127268036 \h </w:instrText>
      </w:r>
      <w:r w:rsidR="008D08CD">
        <w:rPr>
          <w:color w:val="000000"/>
          <w:szCs w:val="26"/>
          <w:shd w:val="clear" w:color="auto" w:fill="FFFFFF"/>
        </w:rPr>
      </w:r>
      <w:r w:rsidR="008D08CD">
        <w:rPr>
          <w:color w:val="000000"/>
          <w:szCs w:val="26"/>
          <w:shd w:val="clear" w:color="auto" w:fill="FFFFFF"/>
        </w:rPr>
        <w:fldChar w:fldCharType="separate"/>
      </w:r>
      <w:r w:rsidR="00A14B43">
        <w:t xml:space="preserve">Рисунок </w:t>
      </w:r>
      <w:r w:rsidR="00A14B43">
        <w:rPr>
          <w:noProof/>
        </w:rPr>
        <w:t>8</w:t>
      </w:r>
      <w:r w:rsidR="008D08CD">
        <w:rPr>
          <w:color w:val="000000"/>
          <w:szCs w:val="26"/>
          <w:shd w:val="clear" w:color="auto" w:fill="FFFFFF"/>
        </w:rPr>
        <w:fldChar w:fldCharType="end"/>
      </w:r>
      <w:r w:rsidRPr="00BE785F">
        <w:rPr>
          <w:color w:val="000000"/>
          <w:szCs w:val="26"/>
          <w:shd w:val="clear" w:color="auto" w:fill="FFFFFF"/>
        </w:rPr>
        <w:t>).</w:t>
      </w:r>
    </w:p>
    <w:p w14:paraId="12AC3E80" w14:textId="2608574D" w:rsidR="008D08CD" w:rsidRPr="008D08CD" w:rsidRDefault="00B07E6E" w:rsidP="008D08CD">
      <w:pPr>
        <w:pStyle w:val="ab"/>
        <w:rPr>
          <w:noProof/>
        </w:rPr>
      </w:pPr>
      <w:r w:rsidRPr="003D555D">
        <w:rPr>
          <w:noProof/>
        </w:rPr>
        <w:drawing>
          <wp:inline distT="0" distB="0" distL="0" distR="0" wp14:anchorId="32D0BE37" wp14:editId="2387A66D">
            <wp:extent cx="4743450" cy="96202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65E9B" w14:textId="77777777" w:rsidR="008D08CD" w:rsidRPr="00BE785F" w:rsidRDefault="008D08CD" w:rsidP="008D08CD">
      <w:pPr>
        <w:pStyle w:val="ac"/>
        <w:rPr>
          <w:color w:val="000000"/>
          <w:szCs w:val="26"/>
          <w:shd w:val="clear" w:color="auto" w:fill="FFFFFF"/>
        </w:rPr>
      </w:pPr>
      <w:bookmarkStart w:id="25" w:name="_Ref127268036"/>
      <w:r>
        <w:t xml:space="preserve">Рисунок </w:t>
      </w:r>
      <w:fldSimple w:instr=" SEQ Рисунок \* ARABIC ">
        <w:r w:rsidR="00A14B43">
          <w:rPr>
            <w:noProof/>
          </w:rPr>
          <w:t>8</w:t>
        </w:r>
      </w:fldSimple>
      <w:bookmarkEnd w:id="25"/>
    </w:p>
    <w:p w14:paraId="44C863A8" w14:textId="77777777" w:rsidR="00BE785F" w:rsidRDefault="00BE785F" w:rsidP="00F6599F">
      <w:pPr>
        <w:pStyle w:val="a2"/>
        <w:numPr>
          <w:ilvl w:val="0"/>
          <w:numId w:val="13"/>
        </w:numPr>
      </w:pPr>
      <w:r>
        <w:t xml:space="preserve">Внесите наименование документа и нажмите кнопку «Сохранить». Запись будет добавлена в справочник. </w:t>
      </w:r>
    </w:p>
    <w:p w14:paraId="56A40DE7" w14:textId="77777777" w:rsidR="00697B8E" w:rsidRPr="000961E4" w:rsidRDefault="00697B8E" w:rsidP="00697B8E">
      <w:pPr>
        <w:pStyle w:val="1"/>
        <w:widowControl/>
        <w:numPr>
          <w:ilvl w:val="0"/>
          <w:numId w:val="1"/>
        </w:numPr>
        <w:suppressAutoHyphens w:val="0"/>
        <w:spacing w:before="600" w:after="240" w:line="259" w:lineRule="auto"/>
      </w:pPr>
      <w:bookmarkStart w:id="26" w:name="_Объем_закупок"/>
      <w:bookmarkStart w:id="27" w:name="_Toc128489845"/>
      <w:bookmarkStart w:id="28" w:name="_Ref360545207"/>
      <w:bookmarkStart w:id="29" w:name="_Toc533515354"/>
      <w:bookmarkStart w:id="30" w:name="_Toc533515357"/>
      <w:bookmarkStart w:id="31" w:name="_Toc533515352"/>
      <w:bookmarkEnd w:id="26"/>
      <w:r w:rsidRPr="000961E4">
        <w:t>Решение о командировании</w:t>
      </w:r>
      <w:bookmarkEnd w:id="27"/>
    </w:p>
    <w:p w14:paraId="6EB64A01" w14:textId="77777777" w:rsidR="00FF2B3C" w:rsidRDefault="00FF2B3C" w:rsidP="00FF2B3C">
      <w:pPr>
        <w:pStyle w:val="a9"/>
      </w:pPr>
      <w:r w:rsidRPr="00FF2B3C">
        <w:rPr>
          <w:b/>
        </w:rPr>
        <w:t>Обратите внимание</w:t>
      </w:r>
      <w:r>
        <w:t xml:space="preserve">. </w:t>
      </w:r>
      <w:r w:rsidRPr="007C74C0">
        <w:t>Ж</w:t>
      </w:r>
      <w:r>
        <w:t xml:space="preserve">урналы </w:t>
      </w:r>
      <w:proofErr w:type="spellStart"/>
      <w:r w:rsidR="000F77DE" w:rsidRPr="000F77DE">
        <w:t>web</w:t>
      </w:r>
      <w:proofErr w:type="spellEnd"/>
      <w:r>
        <w:t xml:space="preserve"> </w:t>
      </w:r>
      <w:r w:rsidR="000F77DE">
        <w:t xml:space="preserve">модуля </w:t>
      </w:r>
      <w:r>
        <w:t>использу</w:t>
      </w:r>
      <w:r w:rsidR="00E42CD3">
        <w:t>ю</w:t>
      </w:r>
      <w:r>
        <w:t>тся только для документооборота. Созданные и отправленные по маршруту документы не актуализируются при дополнении их другими пользователями.</w:t>
      </w:r>
    </w:p>
    <w:p w14:paraId="62420890" w14:textId="77777777" w:rsidR="00697B8E" w:rsidRPr="00022C7E" w:rsidRDefault="00697B8E" w:rsidP="00060480">
      <w:pPr>
        <w:pStyle w:val="af"/>
      </w:pPr>
      <w:r w:rsidRPr="00022C7E">
        <w:t>Глава содержит следующие разделы</w:t>
      </w:r>
      <w:r>
        <w:t>.</w:t>
      </w:r>
    </w:p>
    <w:p w14:paraId="1A4F746D" w14:textId="77777777" w:rsidR="00697B8E" w:rsidRPr="00C23A3E" w:rsidRDefault="004933CB" w:rsidP="00697B8E">
      <w:pPr>
        <w:pStyle w:val="a7"/>
      </w:pPr>
      <w:hyperlink w:anchor="_Внесение_документов_1" w:history="1">
        <w:r w:rsidR="008138BE">
          <w:t>Внесение документа.</w:t>
        </w:r>
      </w:hyperlink>
    </w:p>
    <w:p w14:paraId="75323397" w14:textId="77777777" w:rsidR="00697B8E" w:rsidRDefault="004933CB" w:rsidP="00697B8E">
      <w:pPr>
        <w:pStyle w:val="a7"/>
      </w:pPr>
      <w:hyperlink w:anchor="_Отправка_в_ЭДО" w:history="1">
        <w:r w:rsidR="008138BE">
          <w:t>Проведение документа.</w:t>
        </w:r>
      </w:hyperlink>
    </w:p>
    <w:p w14:paraId="21F21853" w14:textId="77777777" w:rsidR="00697B8E" w:rsidRPr="0098516A" w:rsidRDefault="00697B8E" w:rsidP="00697B8E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32" w:name="_Внесение_документов_1"/>
      <w:bookmarkStart w:id="33" w:name="_Toc128489846"/>
      <w:bookmarkEnd w:id="32"/>
      <w:r>
        <w:rPr>
          <w:rFonts w:eastAsia="Arial" w:cs="Cambria Math"/>
          <w:i w:val="0"/>
          <w:iCs w:val="0"/>
          <w:kern w:val="32"/>
        </w:rPr>
        <w:t xml:space="preserve">Внесение </w:t>
      </w:r>
      <w:r w:rsidRPr="0098516A">
        <w:rPr>
          <w:rFonts w:eastAsia="Arial" w:cs="Cambria Math"/>
          <w:i w:val="0"/>
          <w:iCs w:val="0"/>
          <w:kern w:val="32"/>
        </w:rPr>
        <w:t>документ</w:t>
      </w:r>
      <w:r w:rsidR="008138BE">
        <w:rPr>
          <w:rFonts w:eastAsia="Arial" w:cs="Cambria Math"/>
          <w:i w:val="0"/>
          <w:iCs w:val="0"/>
          <w:kern w:val="32"/>
        </w:rPr>
        <w:t>а</w:t>
      </w:r>
      <w:bookmarkEnd w:id="33"/>
    </w:p>
    <w:p w14:paraId="5F9BF45A" w14:textId="77777777" w:rsidR="00697B8E" w:rsidRDefault="00697B8E" w:rsidP="00697B8E">
      <w:pPr>
        <w:pStyle w:val="a2"/>
        <w:numPr>
          <w:ilvl w:val="0"/>
          <w:numId w:val="0"/>
        </w:numPr>
        <w:ind w:firstLine="454"/>
        <w:rPr>
          <w:rFonts w:eastAsia="Lucida Sans Unicode"/>
        </w:rPr>
      </w:pPr>
      <w:r>
        <w:rPr>
          <w:rFonts w:eastAsia="Lucida Sans Unicode"/>
        </w:rPr>
        <w:t>Чтобы добавить документ, выполните следующие действия.</w:t>
      </w:r>
    </w:p>
    <w:p w14:paraId="7CFA167B" w14:textId="77777777" w:rsidR="00697B8E" w:rsidRPr="00A7746E" w:rsidRDefault="00697B8E" w:rsidP="00F6599F">
      <w:pPr>
        <w:pStyle w:val="a2"/>
        <w:numPr>
          <w:ilvl w:val="0"/>
          <w:numId w:val="9"/>
        </w:numPr>
        <w:rPr>
          <w:rFonts w:eastAsia="Lucida Sans Unicode"/>
        </w:rPr>
      </w:pPr>
      <w:r w:rsidRPr="001F446F">
        <w:rPr>
          <w:color w:val="000000"/>
          <w:szCs w:val="26"/>
          <w:shd w:val="clear" w:color="auto" w:fill="FFFFFF"/>
        </w:rPr>
        <w:t>Выберите из меню «</w:t>
      </w:r>
      <w:r w:rsidRPr="003B5418">
        <w:t>Журнал</w:t>
      </w:r>
      <w:r>
        <w:t xml:space="preserve">ы» </w:t>
      </w:r>
      <w:r w:rsidRPr="001F446F">
        <w:rPr>
          <w:rFonts w:eastAsia="Lucida Sans Unicode"/>
        </w:rPr>
        <w:t xml:space="preserve">журнал </w:t>
      </w:r>
      <w:r>
        <w:t>«</w:t>
      </w:r>
      <w:r w:rsidRPr="001F446F">
        <w:t>Решение о командировании</w:t>
      </w:r>
      <w:r>
        <w:t>». Откроется страница (</w:t>
      </w:r>
      <w:r>
        <w:fldChar w:fldCharType="begin"/>
      </w:r>
      <w:r>
        <w:instrText xml:space="preserve"> REF _Ref121927625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9</w:t>
      </w:r>
      <w:r>
        <w:fldChar w:fldCharType="end"/>
      </w:r>
      <w:r>
        <w:t>).</w:t>
      </w:r>
    </w:p>
    <w:p w14:paraId="213D5B34" w14:textId="4A1F8B39" w:rsidR="00697B8E" w:rsidRPr="00331D1A" w:rsidRDefault="00B07E6E" w:rsidP="00697B8E">
      <w:pPr>
        <w:pStyle w:val="ab"/>
        <w:rPr>
          <w:noProof/>
        </w:rPr>
      </w:pPr>
      <w:r w:rsidRPr="000B214C">
        <w:rPr>
          <w:noProof/>
        </w:rPr>
        <w:drawing>
          <wp:inline distT="0" distB="0" distL="0" distR="0" wp14:anchorId="0D1E0B8A" wp14:editId="507F990E">
            <wp:extent cx="5943600" cy="17716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B0BB" w14:textId="77777777" w:rsidR="00697B8E" w:rsidRDefault="00697B8E" w:rsidP="00697B8E">
      <w:pPr>
        <w:pStyle w:val="ac"/>
        <w:rPr>
          <w:rFonts w:eastAsia="Lucida Sans Unicode"/>
        </w:rPr>
      </w:pPr>
      <w:bookmarkStart w:id="34" w:name="_Ref121927625"/>
      <w:r>
        <w:t xml:space="preserve">Рисунок </w:t>
      </w:r>
      <w:fldSimple w:instr=" SEQ Рисунок \* ARABIC ">
        <w:r w:rsidR="00A14B43">
          <w:rPr>
            <w:noProof/>
          </w:rPr>
          <w:t>9</w:t>
        </w:r>
      </w:fldSimple>
      <w:bookmarkEnd w:id="34"/>
    </w:p>
    <w:p w14:paraId="4BE8E3C7" w14:textId="33D5023B" w:rsidR="00697B8E" w:rsidRPr="00A7746E" w:rsidRDefault="00697B8E" w:rsidP="00F6599F">
      <w:pPr>
        <w:pStyle w:val="a2"/>
        <w:numPr>
          <w:ilvl w:val="0"/>
          <w:numId w:val="9"/>
        </w:numPr>
        <w:rPr>
          <w:color w:val="000000"/>
          <w:szCs w:val="26"/>
          <w:shd w:val="clear" w:color="auto" w:fill="FFFFFF"/>
        </w:rPr>
      </w:pPr>
      <w:r w:rsidRPr="00A7746E">
        <w:rPr>
          <w:color w:val="000000"/>
          <w:szCs w:val="26"/>
          <w:shd w:val="clear" w:color="auto" w:fill="FFFFFF"/>
        </w:rPr>
        <w:t>Наж</w:t>
      </w:r>
      <w:r>
        <w:rPr>
          <w:color w:val="000000"/>
          <w:szCs w:val="26"/>
          <w:shd w:val="clear" w:color="auto" w:fill="FFFFFF"/>
        </w:rPr>
        <w:t>мите</w:t>
      </w:r>
      <w:r w:rsidRPr="00A7746E">
        <w:rPr>
          <w:color w:val="000000"/>
          <w:szCs w:val="26"/>
          <w:shd w:val="clear" w:color="auto" w:fill="FFFFFF"/>
        </w:rPr>
        <w:t xml:space="preserve"> кнопку основной </w:t>
      </w:r>
      <w:proofErr w:type="gramStart"/>
      <w:r w:rsidRPr="00A7746E">
        <w:rPr>
          <w:color w:val="000000"/>
          <w:szCs w:val="26"/>
          <w:shd w:val="clear" w:color="auto" w:fill="FFFFFF"/>
        </w:rPr>
        <w:t xml:space="preserve">части </w:t>
      </w:r>
      <w:r w:rsidR="00B07E6E" w:rsidRPr="009E4CC8">
        <w:rPr>
          <w:noProof/>
        </w:rPr>
        <w:drawing>
          <wp:inline distT="0" distB="0" distL="0" distR="0" wp14:anchorId="54AD7284" wp14:editId="3036728B">
            <wp:extent cx="171450" cy="18097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6E">
        <w:rPr>
          <w:color w:val="000000"/>
          <w:szCs w:val="26"/>
          <w:shd w:val="clear" w:color="auto" w:fill="FFFFFF"/>
        </w:rPr>
        <w:t xml:space="preserve"> «</w:t>
      </w:r>
      <w:proofErr w:type="gramEnd"/>
      <w:r w:rsidR="0070728A">
        <w:rPr>
          <w:color w:val="000000"/>
          <w:szCs w:val="26"/>
          <w:shd w:val="clear" w:color="auto" w:fill="FFFFFF"/>
        </w:rPr>
        <w:t>Добавить</w:t>
      </w:r>
      <w:r w:rsidRPr="00A7746E">
        <w:rPr>
          <w:color w:val="000000"/>
          <w:szCs w:val="26"/>
          <w:shd w:val="clear" w:color="auto" w:fill="FFFFFF"/>
        </w:rPr>
        <w:t xml:space="preserve">». Появится </w:t>
      </w:r>
      <w:r w:rsidR="001D0447">
        <w:rPr>
          <w:color w:val="000000"/>
          <w:szCs w:val="26"/>
          <w:shd w:val="clear" w:color="auto" w:fill="FFFFFF"/>
        </w:rPr>
        <w:t>форма ввода данных</w:t>
      </w:r>
      <w:r w:rsidRPr="00A7746E">
        <w:rPr>
          <w:color w:val="000000"/>
          <w:szCs w:val="26"/>
          <w:shd w:val="clear" w:color="auto" w:fill="FFFFFF"/>
        </w:rPr>
        <w:t xml:space="preserve"> (</w:t>
      </w:r>
      <w:r>
        <w:rPr>
          <w:color w:val="000000"/>
          <w:szCs w:val="26"/>
          <w:shd w:val="clear" w:color="auto" w:fill="FFFFFF"/>
        </w:rPr>
        <w:fldChar w:fldCharType="begin"/>
      </w:r>
      <w:r>
        <w:rPr>
          <w:color w:val="000000"/>
          <w:szCs w:val="26"/>
          <w:shd w:val="clear" w:color="auto" w:fill="FFFFFF"/>
        </w:rPr>
        <w:instrText xml:space="preserve"> REF _Ref124848256 \h </w:instrText>
      </w:r>
      <w:r>
        <w:rPr>
          <w:color w:val="000000"/>
          <w:szCs w:val="26"/>
          <w:shd w:val="clear" w:color="auto" w:fill="FFFFFF"/>
        </w:rPr>
      </w:r>
      <w:r>
        <w:rPr>
          <w:color w:val="000000"/>
          <w:szCs w:val="26"/>
          <w:shd w:val="clear" w:color="auto" w:fill="FFFFFF"/>
        </w:rPr>
        <w:fldChar w:fldCharType="separate"/>
      </w:r>
      <w:r w:rsidR="00A14B43">
        <w:t xml:space="preserve">Рисунок </w:t>
      </w:r>
      <w:r w:rsidR="00A14B43">
        <w:rPr>
          <w:noProof/>
        </w:rPr>
        <w:t>10</w:t>
      </w:r>
      <w:r>
        <w:rPr>
          <w:color w:val="000000"/>
          <w:szCs w:val="26"/>
          <w:shd w:val="clear" w:color="auto" w:fill="FFFFFF"/>
        </w:rPr>
        <w:fldChar w:fldCharType="end"/>
      </w:r>
      <w:r w:rsidRPr="00A7746E">
        <w:rPr>
          <w:color w:val="000000"/>
          <w:szCs w:val="26"/>
          <w:shd w:val="clear" w:color="auto" w:fill="FFFFFF"/>
        </w:rPr>
        <w:t>).</w:t>
      </w:r>
    </w:p>
    <w:p w14:paraId="40772E12" w14:textId="3BF07DE6" w:rsidR="00697B8E" w:rsidRPr="00072565" w:rsidRDefault="00B07E6E" w:rsidP="00697B8E">
      <w:pPr>
        <w:pStyle w:val="ab"/>
        <w:rPr>
          <w:noProof/>
        </w:rPr>
      </w:pPr>
      <w:r w:rsidRPr="003E0902">
        <w:rPr>
          <w:noProof/>
        </w:rPr>
        <w:drawing>
          <wp:inline distT="0" distB="0" distL="0" distR="0" wp14:anchorId="1D0F1370" wp14:editId="4A51B744">
            <wp:extent cx="5934075" cy="446722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4E25" w14:textId="77777777" w:rsidR="00697B8E" w:rsidRDefault="00697B8E" w:rsidP="00697B8E">
      <w:pPr>
        <w:pStyle w:val="ac"/>
        <w:rPr>
          <w:rFonts w:eastAsia="Lucida Sans Unicode"/>
        </w:rPr>
      </w:pPr>
      <w:bookmarkStart w:id="35" w:name="_Ref124848256"/>
      <w:r>
        <w:t xml:space="preserve">Рисунок </w:t>
      </w:r>
      <w:fldSimple w:instr=" SEQ Рисунок \* ARABIC ">
        <w:r w:rsidR="00A14B43">
          <w:rPr>
            <w:noProof/>
          </w:rPr>
          <w:t>10</w:t>
        </w:r>
      </w:fldSimple>
      <w:bookmarkEnd w:id="35"/>
    </w:p>
    <w:p w14:paraId="2CD5A09C" w14:textId="77777777" w:rsidR="00697B8E" w:rsidRPr="00BA0125" w:rsidRDefault="00697B8E" w:rsidP="00F6599F">
      <w:pPr>
        <w:pStyle w:val="a2"/>
        <w:numPr>
          <w:ilvl w:val="0"/>
          <w:numId w:val="9"/>
        </w:numPr>
      </w:pPr>
      <w:r w:rsidRPr="00D45169">
        <w:rPr>
          <w:color w:val="000000"/>
          <w:szCs w:val="26"/>
          <w:shd w:val="clear" w:color="auto" w:fill="FFFFFF"/>
        </w:rPr>
        <w:t>Внесите</w:t>
      </w:r>
      <w:r w:rsidRPr="007128DD">
        <w:t xml:space="preserve"> данные</w:t>
      </w:r>
      <w:r>
        <w:t xml:space="preserve">. </w:t>
      </w:r>
      <w:r w:rsidRPr="00BA0125">
        <w:t>Если не все поля доступны для просмотра, воспользуйтесь</w:t>
      </w:r>
      <w:r>
        <w:t xml:space="preserve"> полосой прокрутки.</w:t>
      </w:r>
    </w:p>
    <w:p w14:paraId="1A7F38DF" w14:textId="77777777" w:rsidR="00697B8E" w:rsidRPr="00112B51" w:rsidRDefault="00697B8E" w:rsidP="00697B8E">
      <w:pPr>
        <w:pStyle w:val="ad"/>
        <w:rPr>
          <w:rFonts w:eastAsia="Lucida Sans Unicode"/>
        </w:rPr>
      </w:pPr>
      <w:r w:rsidRPr="00112B51">
        <w:rPr>
          <w:rFonts w:eastAsia="Lucida Sans Unicode"/>
          <w:b/>
        </w:rPr>
        <w:t>Работник</w:t>
      </w:r>
      <w:r w:rsidRPr="00112B51">
        <w:rPr>
          <w:rFonts w:eastAsia="Lucida Sans Unicode"/>
        </w:rPr>
        <w:t>. Выберите сотрудника, которого нужно отправить в командировку.</w:t>
      </w:r>
    </w:p>
    <w:p w14:paraId="1DB57F55" w14:textId="77777777" w:rsidR="00697B8E" w:rsidRDefault="00697B8E" w:rsidP="00697B8E">
      <w:pPr>
        <w:pStyle w:val="ad"/>
        <w:rPr>
          <w:rFonts w:eastAsia="Lucida Sans Unicode"/>
        </w:rPr>
      </w:pPr>
      <w:r w:rsidRPr="00112B51">
        <w:rPr>
          <w:rFonts w:eastAsia="Lucida Sans Unicode"/>
          <w:b/>
        </w:rPr>
        <w:t>Особый статус (условия)</w:t>
      </w:r>
      <w:r>
        <w:rPr>
          <w:rFonts w:eastAsia="Lucida Sans Unicode"/>
        </w:rPr>
        <w:t xml:space="preserve">. Вносится информация, которая изменяет </w:t>
      </w:r>
      <w:r w:rsidRPr="00BE09B8">
        <w:rPr>
          <w:rFonts w:eastAsia="Lucida Sans Unicode"/>
        </w:rPr>
        <w:t>обычные условия командирования.</w:t>
      </w:r>
    </w:p>
    <w:p w14:paraId="56E29BD2" w14:textId="2FF3EE6B" w:rsidR="00697B8E" w:rsidRDefault="00697B8E" w:rsidP="00697B8E">
      <w:pPr>
        <w:pStyle w:val="ad"/>
        <w:rPr>
          <w:rFonts w:eastAsia="Lucida Sans Unicode"/>
        </w:rPr>
      </w:pPr>
      <w:r w:rsidRPr="00112B51">
        <w:rPr>
          <w:rFonts w:eastAsia="Lucida Sans Unicode"/>
          <w:b/>
        </w:rPr>
        <w:t>Документ-основание</w:t>
      </w:r>
      <w:r>
        <w:rPr>
          <w:rFonts w:eastAsia="Lucida Sans Unicode"/>
        </w:rPr>
        <w:t xml:space="preserve">. </w:t>
      </w:r>
      <w:r w:rsidRPr="00052F25">
        <w:rPr>
          <w:rFonts w:eastAsia="Lucida Sans Unicode"/>
        </w:rPr>
        <w:t xml:space="preserve">Указывается наименование документа, на основании которого </w:t>
      </w:r>
      <w:r>
        <w:rPr>
          <w:rFonts w:eastAsia="Lucida Sans Unicode"/>
        </w:rPr>
        <w:t>сотрудник</w:t>
      </w:r>
      <w:r w:rsidRPr="00052F25">
        <w:rPr>
          <w:rFonts w:eastAsia="Lucida Sans Unicode"/>
        </w:rPr>
        <w:t xml:space="preserve"> направляется в командировку</w:t>
      </w:r>
      <w:r>
        <w:rPr>
          <w:rFonts w:eastAsia="Lucida Sans Unicode"/>
        </w:rPr>
        <w:t>.</w:t>
      </w:r>
      <w:r w:rsidR="0070728A">
        <w:rPr>
          <w:rFonts w:eastAsia="Lucida Sans Unicode"/>
        </w:rPr>
        <w:t xml:space="preserve"> Можно выбрать значение из справочника при помощи </w:t>
      </w:r>
      <w:proofErr w:type="gramStart"/>
      <w:r w:rsidR="0070728A">
        <w:rPr>
          <w:rFonts w:eastAsia="Lucida Sans Unicode"/>
        </w:rPr>
        <w:t xml:space="preserve">кнопки </w:t>
      </w:r>
      <w:r w:rsidR="00B07E6E" w:rsidRPr="009E4CC8">
        <w:rPr>
          <w:noProof/>
        </w:rPr>
        <w:drawing>
          <wp:inline distT="0" distB="0" distL="0" distR="0" wp14:anchorId="66696F3A" wp14:editId="6A4D3B97">
            <wp:extent cx="171450" cy="18097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28A" w:rsidRPr="00A7746E">
        <w:rPr>
          <w:color w:val="000000"/>
          <w:szCs w:val="26"/>
          <w:shd w:val="clear" w:color="auto" w:fill="FFFFFF"/>
        </w:rPr>
        <w:t xml:space="preserve"> «</w:t>
      </w:r>
      <w:proofErr w:type="gramEnd"/>
      <w:r w:rsidR="0070728A">
        <w:rPr>
          <w:color w:val="000000"/>
          <w:szCs w:val="26"/>
          <w:shd w:val="clear" w:color="auto" w:fill="FFFFFF"/>
        </w:rPr>
        <w:t>Добавить</w:t>
      </w:r>
      <w:r w:rsidR="0070728A" w:rsidRPr="00A7746E">
        <w:rPr>
          <w:color w:val="000000"/>
          <w:szCs w:val="26"/>
          <w:shd w:val="clear" w:color="auto" w:fill="FFFFFF"/>
        </w:rPr>
        <w:t>».</w:t>
      </w:r>
    </w:p>
    <w:p w14:paraId="4E80AD1E" w14:textId="77777777" w:rsidR="00D51753" w:rsidRPr="00D51753" w:rsidRDefault="00D51753" w:rsidP="00D51753">
      <w:pPr>
        <w:pStyle w:val="ad"/>
        <w:rPr>
          <w:rFonts w:eastAsia="Lucida Sans Unicode"/>
        </w:rPr>
      </w:pPr>
      <w:r w:rsidRPr="00D51753">
        <w:rPr>
          <w:rFonts w:eastAsia="Lucida Sans Unicode"/>
          <w:b/>
        </w:rPr>
        <w:t>Маршрут</w:t>
      </w:r>
      <w:r w:rsidRPr="00D51753">
        <w:rPr>
          <w:rFonts w:eastAsia="Lucida Sans Unicode"/>
        </w:rPr>
        <w:t xml:space="preserve">. Выберите </w:t>
      </w:r>
      <w:r w:rsidR="00A56494">
        <w:rPr>
          <w:rFonts w:eastAsia="Lucida Sans Unicode"/>
        </w:rPr>
        <w:t>маршрут</w:t>
      </w:r>
      <w:r w:rsidRPr="00D51753">
        <w:rPr>
          <w:rFonts w:eastAsia="Lucida Sans Unicode"/>
        </w:rPr>
        <w:t xml:space="preserve">. </w:t>
      </w:r>
      <w:r>
        <w:t xml:space="preserve">В зависимости от него в документ будет добавлен </w:t>
      </w:r>
      <w:r w:rsidRPr="00D51753">
        <w:rPr>
          <w:rFonts w:eastAsia="Lucida Sans Unicode"/>
        </w:rPr>
        <w:t>определённый</w:t>
      </w:r>
      <w:r>
        <w:t xml:space="preserve"> список подписантов.</w:t>
      </w:r>
      <w:r w:rsidR="00BF6844">
        <w:t xml:space="preserve"> </w:t>
      </w:r>
      <w:r w:rsidRPr="00D51753">
        <w:rPr>
          <w:rFonts w:eastAsia="Lucida Sans Unicode"/>
        </w:rPr>
        <w:t xml:space="preserve">После выбора маршрута, </w:t>
      </w:r>
      <w:r w:rsidR="00A13BAA">
        <w:rPr>
          <w:rFonts w:eastAsia="Lucida Sans Unicode"/>
        </w:rPr>
        <w:t>ниже</w:t>
      </w:r>
      <w:r w:rsidRPr="00D51753">
        <w:rPr>
          <w:rFonts w:eastAsia="Lucida Sans Unicode"/>
        </w:rPr>
        <w:t xml:space="preserve">, </w:t>
      </w:r>
      <w:r w:rsidR="00A56494">
        <w:rPr>
          <w:rFonts w:eastAsia="Lucida Sans Unicode"/>
        </w:rPr>
        <w:t>отобразится</w:t>
      </w:r>
      <w:r w:rsidRPr="00D51753">
        <w:rPr>
          <w:rFonts w:eastAsia="Lucida Sans Unicode"/>
        </w:rPr>
        <w:t xml:space="preserve"> список подписантов, привязанных к выбранному маршруту.</w:t>
      </w:r>
    </w:p>
    <w:p w14:paraId="397E2BF8" w14:textId="77777777" w:rsidR="002B4932" w:rsidRDefault="00455477" w:rsidP="00F6599F">
      <w:pPr>
        <w:pStyle w:val="a2"/>
        <w:numPr>
          <w:ilvl w:val="0"/>
          <w:numId w:val="13"/>
        </w:numPr>
      </w:pPr>
      <w:r>
        <w:t>При необходимости следует з</w:t>
      </w:r>
      <w:r w:rsidR="002B4932">
        <w:t>аполнит</w:t>
      </w:r>
      <w:r>
        <w:t>ь</w:t>
      </w:r>
      <w:r w:rsidR="002B4932">
        <w:t xml:space="preserve"> вкладки</w:t>
      </w:r>
      <w:r w:rsidR="00DE5DD7" w:rsidRPr="00DE5DD7">
        <w:t xml:space="preserve"> </w:t>
      </w:r>
      <w:r w:rsidR="00DE5DD7">
        <w:t>документа</w:t>
      </w:r>
      <w:r w:rsidR="002B4932">
        <w:t>.</w:t>
      </w:r>
      <w:r w:rsidR="00170305">
        <w:t xml:space="preserve"> Вкладки заполняются одинаково.</w:t>
      </w:r>
      <w:r w:rsidR="002B4932">
        <w:t xml:space="preserve"> Например, вкладка «Служебное задание» заполняется следующим образом.</w:t>
      </w:r>
    </w:p>
    <w:p w14:paraId="38699B4A" w14:textId="77777777" w:rsidR="000B52C2" w:rsidRDefault="000B52C2" w:rsidP="00F6599F">
      <w:pPr>
        <w:pStyle w:val="a2"/>
        <w:numPr>
          <w:ilvl w:val="0"/>
          <w:numId w:val="13"/>
        </w:numPr>
      </w:pPr>
      <w:r>
        <w:t>Перейдите во вкладку «Служебное задание».</w:t>
      </w:r>
    </w:p>
    <w:p w14:paraId="467749B0" w14:textId="36E6D533" w:rsidR="00FB0F90" w:rsidRPr="00FB0F90" w:rsidRDefault="00FB0F90" w:rsidP="00F6599F">
      <w:pPr>
        <w:pStyle w:val="a2"/>
        <w:numPr>
          <w:ilvl w:val="0"/>
          <w:numId w:val="13"/>
        </w:numPr>
        <w:rPr>
          <w:color w:val="000000"/>
          <w:szCs w:val="26"/>
          <w:shd w:val="clear" w:color="auto" w:fill="FFFFFF"/>
        </w:rPr>
      </w:pPr>
      <w:r w:rsidRPr="00FB0F90">
        <w:rPr>
          <w:color w:val="000000"/>
          <w:szCs w:val="26"/>
          <w:shd w:val="clear" w:color="auto" w:fill="FFFFFF"/>
        </w:rPr>
        <w:t xml:space="preserve">Нажмите кнопку </w:t>
      </w:r>
      <w:proofErr w:type="gramStart"/>
      <w:r>
        <w:rPr>
          <w:color w:val="000000"/>
          <w:szCs w:val="26"/>
          <w:shd w:val="clear" w:color="auto" w:fill="FFFFFF"/>
        </w:rPr>
        <w:t>вкладки</w:t>
      </w:r>
      <w:r w:rsidRPr="00FB0F90">
        <w:rPr>
          <w:color w:val="000000"/>
          <w:szCs w:val="26"/>
          <w:shd w:val="clear" w:color="auto" w:fill="FFFFFF"/>
        </w:rPr>
        <w:t xml:space="preserve"> </w:t>
      </w:r>
      <w:r w:rsidR="00B07E6E" w:rsidRPr="009E4CC8">
        <w:rPr>
          <w:noProof/>
        </w:rPr>
        <w:drawing>
          <wp:inline distT="0" distB="0" distL="0" distR="0" wp14:anchorId="75DCDF1B" wp14:editId="69E5FB4E">
            <wp:extent cx="171450" cy="18097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90">
        <w:rPr>
          <w:color w:val="000000"/>
          <w:szCs w:val="26"/>
          <w:shd w:val="clear" w:color="auto" w:fill="FFFFFF"/>
        </w:rPr>
        <w:t xml:space="preserve"> «</w:t>
      </w:r>
      <w:proofErr w:type="gramEnd"/>
      <w:r w:rsidR="0070728A">
        <w:rPr>
          <w:color w:val="000000"/>
          <w:szCs w:val="26"/>
          <w:shd w:val="clear" w:color="auto" w:fill="FFFFFF"/>
        </w:rPr>
        <w:t>Добавить</w:t>
      </w:r>
      <w:r w:rsidRPr="00FB0F90">
        <w:rPr>
          <w:color w:val="000000"/>
          <w:szCs w:val="26"/>
          <w:shd w:val="clear" w:color="auto" w:fill="FFFFFF"/>
        </w:rPr>
        <w:t xml:space="preserve">». Появится </w:t>
      </w:r>
      <w:r w:rsidR="001D0447">
        <w:rPr>
          <w:color w:val="000000"/>
          <w:szCs w:val="26"/>
          <w:shd w:val="clear" w:color="auto" w:fill="FFFFFF"/>
        </w:rPr>
        <w:t>форма ввода данных</w:t>
      </w:r>
      <w:r w:rsidRPr="00FB0F90">
        <w:rPr>
          <w:color w:val="000000"/>
          <w:szCs w:val="26"/>
          <w:shd w:val="clear" w:color="auto" w:fill="FFFFFF"/>
        </w:rPr>
        <w:t xml:space="preserve"> (</w:t>
      </w:r>
      <w:r w:rsidR="000B52C2">
        <w:rPr>
          <w:color w:val="000000"/>
          <w:szCs w:val="26"/>
          <w:shd w:val="clear" w:color="auto" w:fill="FFFFFF"/>
        </w:rPr>
        <w:fldChar w:fldCharType="begin"/>
      </w:r>
      <w:r w:rsidR="000B52C2">
        <w:rPr>
          <w:color w:val="000000"/>
          <w:szCs w:val="26"/>
          <w:shd w:val="clear" w:color="auto" w:fill="FFFFFF"/>
        </w:rPr>
        <w:instrText xml:space="preserve"> REF _Ref124863059 \h </w:instrText>
      </w:r>
      <w:r w:rsidR="000B52C2">
        <w:rPr>
          <w:color w:val="000000"/>
          <w:szCs w:val="26"/>
          <w:shd w:val="clear" w:color="auto" w:fill="FFFFFF"/>
        </w:rPr>
      </w:r>
      <w:r w:rsidR="000B52C2">
        <w:rPr>
          <w:color w:val="000000"/>
          <w:szCs w:val="26"/>
          <w:shd w:val="clear" w:color="auto" w:fill="FFFFFF"/>
        </w:rPr>
        <w:fldChar w:fldCharType="separate"/>
      </w:r>
      <w:r w:rsidR="00A14B43">
        <w:t xml:space="preserve">Рисунок </w:t>
      </w:r>
      <w:r w:rsidR="00A14B43">
        <w:rPr>
          <w:noProof/>
        </w:rPr>
        <w:t>11</w:t>
      </w:r>
      <w:r w:rsidR="000B52C2">
        <w:rPr>
          <w:color w:val="000000"/>
          <w:szCs w:val="26"/>
          <w:shd w:val="clear" w:color="auto" w:fill="FFFFFF"/>
        </w:rPr>
        <w:fldChar w:fldCharType="end"/>
      </w:r>
      <w:r w:rsidRPr="00FB0F90">
        <w:rPr>
          <w:color w:val="000000"/>
          <w:szCs w:val="26"/>
          <w:shd w:val="clear" w:color="auto" w:fill="FFFFFF"/>
        </w:rPr>
        <w:t>).</w:t>
      </w:r>
    </w:p>
    <w:p w14:paraId="6952BCAD" w14:textId="7E5DB56A" w:rsidR="00697B8E" w:rsidRPr="003C7ECB" w:rsidRDefault="00B07E6E" w:rsidP="00697B8E">
      <w:pPr>
        <w:pStyle w:val="ab"/>
        <w:rPr>
          <w:noProof/>
        </w:rPr>
      </w:pPr>
      <w:r w:rsidRPr="004A042E">
        <w:rPr>
          <w:noProof/>
        </w:rPr>
        <w:drawing>
          <wp:inline distT="0" distB="0" distL="0" distR="0" wp14:anchorId="35680340" wp14:editId="13D57106">
            <wp:extent cx="5734050" cy="237172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D2D96" w14:textId="77777777" w:rsidR="00697B8E" w:rsidRDefault="00697B8E" w:rsidP="00697B8E">
      <w:pPr>
        <w:pStyle w:val="ac"/>
        <w:rPr>
          <w:rFonts w:eastAsia="Lucida Sans Unicode"/>
        </w:rPr>
      </w:pPr>
      <w:bookmarkStart w:id="36" w:name="_Ref124863059"/>
      <w:r>
        <w:t xml:space="preserve">Рисунок </w:t>
      </w:r>
      <w:fldSimple w:instr=" SEQ Рисунок \* ARABIC ">
        <w:r w:rsidR="00A14B43">
          <w:rPr>
            <w:noProof/>
          </w:rPr>
          <w:t>11</w:t>
        </w:r>
      </w:fldSimple>
      <w:bookmarkEnd w:id="36"/>
    </w:p>
    <w:p w14:paraId="486AAD2E" w14:textId="77777777" w:rsidR="000B52C2" w:rsidRPr="00BA0125" w:rsidRDefault="000B52C2" w:rsidP="00F6599F">
      <w:pPr>
        <w:pStyle w:val="a2"/>
        <w:numPr>
          <w:ilvl w:val="0"/>
          <w:numId w:val="13"/>
        </w:numPr>
      </w:pPr>
      <w:r w:rsidRPr="000B52C2">
        <w:rPr>
          <w:color w:val="000000"/>
          <w:szCs w:val="26"/>
          <w:shd w:val="clear" w:color="auto" w:fill="FFFFFF"/>
        </w:rPr>
        <w:t>Внесите</w:t>
      </w:r>
      <w:r w:rsidRPr="007128DD">
        <w:t xml:space="preserve"> </w:t>
      </w:r>
      <w:r w:rsidRPr="000B52C2">
        <w:rPr>
          <w:color w:val="000000"/>
          <w:szCs w:val="26"/>
          <w:shd w:val="clear" w:color="auto" w:fill="FFFFFF"/>
        </w:rPr>
        <w:t>данные</w:t>
      </w:r>
      <w:r>
        <w:rPr>
          <w:color w:val="000000"/>
          <w:szCs w:val="26"/>
          <w:shd w:val="clear" w:color="auto" w:fill="FFFFFF"/>
        </w:rPr>
        <w:t xml:space="preserve"> и </w:t>
      </w:r>
      <w:r>
        <w:t xml:space="preserve">нажмите </w:t>
      </w:r>
      <w:r w:rsidRPr="000B52C2">
        <w:rPr>
          <w:color w:val="000000"/>
          <w:szCs w:val="26"/>
          <w:shd w:val="clear" w:color="auto" w:fill="FFFFFF"/>
        </w:rPr>
        <w:t>кнопку «Сохранить»</w:t>
      </w:r>
      <w:r>
        <w:t xml:space="preserve">. </w:t>
      </w:r>
    </w:p>
    <w:p w14:paraId="3F82A7CF" w14:textId="77777777" w:rsidR="000B52C2" w:rsidRDefault="000B52C2" w:rsidP="00F6599F">
      <w:pPr>
        <w:pStyle w:val="a2"/>
        <w:numPr>
          <w:ilvl w:val="0"/>
          <w:numId w:val="13"/>
        </w:numPr>
        <w:rPr>
          <w:color w:val="000000"/>
          <w:szCs w:val="26"/>
          <w:shd w:val="clear" w:color="auto" w:fill="FFFFFF"/>
        </w:rPr>
      </w:pPr>
      <w:r w:rsidRPr="002B4932">
        <w:t>Н</w:t>
      </w:r>
      <w:r>
        <w:t xml:space="preserve">ажмите </w:t>
      </w:r>
      <w:r w:rsidRPr="000B52C2">
        <w:rPr>
          <w:color w:val="000000"/>
          <w:szCs w:val="26"/>
          <w:shd w:val="clear" w:color="auto" w:fill="FFFFFF"/>
        </w:rPr>
        <w:t>кнопку «Сохранить»</w:t>
      </w:r>
      <w:r w:rsidR="00C73147">
        <w:rPr>
          <w:color w:val="000000"/>
          <w:szCs w:val="26"/>
          <w:shd w:val="clear" w:color="auto" w:fill="FFFFFF"/>
        </w:rPr>
        <w:t xml:space="preserve"> </w:t>
      </w:r>
      <w:r w:rsidR="007871E4">
        <w:rPr>
          <w:color w:val="000000"/>
          <w:szCs w:val="26"/>
          <w:shd w:val="clear" w:color="auto" w:fill="FFFFFF"/>
        </w:rPr>
        <w:t>на форме решения о командировании</w:t>
      </w:r>
      <w:r w:rsidRPr="000B52C2">
        <w:rPr>
          <w:color w:val="000000"/>
          <w:szCs w:val="26"/>
          <w:shd w:val="clear" w:color="auto" w:fill="FFFFFF"/>
        </w:rPr>
        <w:t xml:space="preserve">. Запись будет добавлена в </w:t>
      </w:r>
      <w:r w:rsidR="00DE5DD7">
        <w:rPr>
          <w:color w:val="000000"/>
          <w:szCs w:val="26"/>
          <w:shd w:val="clear" w:color="auto" w:fill="FFFFFF"/>
        </w:rPr>
        <w:t>журнал</w:t>
      </w:r>
      <w:r w:rsidRPr="000B52C2">
        <w:rPr>
          <w:color w:val="000000"/>
          <w:szCs w:val="26"/>
          <w:shd w:val="clear" w:color="auto" w:fill="FFFFFF"/>
        </w:rPr>
        <w:t>.</w:t>
      </w:r>
    </w:p>
    <w:p w14:paraId="126C91D5" w14:textId="77777777" w:rsidR="00937345" w:rsidRDefault="00937345" w:rsidP="00F6599F">
      <w:pPr>
        <w:pStyle w:val="a2"/>
        <w:numPr>
          <w:ilvl w:val="0"/>
          <w:numId w:val="13"/>
        </w:numPr>
        <w:rPr>
          <w:color w:val="000000"/>
          <w:szCs w:val="26"/>
          <w:shd w:val="clear" w:color="auto" w:fill="FFFFFF"/>
        </w:rPr>
      </w:pPr>
      <w:r>
        <w:t>Проведите документ. Смотрите описание ниже.</w:t>
      </w:r>
    </w:p>
    <w:p w14:paraId="6A2365DA" w14:textId="77777777" w:rsidR="00697B8E" w:rsidRPr="00DE082F" w:rsidRDefault="008138BE" w:rsidP="00697B8E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37" w:name="_Отправка_в_ЭДО"/>
      <w:bookmarkStart w:id="38" w:name="_Toc128489847"/>
      <w:bookmarkEnd w:id="37"/>
      <w:r>
        <w:rPr>
          <w:rFonts w:eastAsia="Arial" w:cs="Cambria Math"/>
          <w:i w:val="0"/>
          <w:iCs w:val="0"/>
          <w:kern w:val="32"/>
        </w:rPr>
        <w:t>Проведение документа</w:t>
      </w:r>
      <w:bookmarkEnd w:id="38"/>
    </w:p>
    <w:p w14:paraId="6B07555A" w14:textId="184AFD46" w:rsidR="00E7187B" w:rsidRPr="00E7187B" w:rsidRDefault="00E7187B" w:rsidP="00E7187B">
      <w:pPr>
        <w:pStyle w:val="a9"/>
        <w:rPr>
          <w:rFonts w:eastAsia="Lucida Sans Unicode"/>
        </w:rPr>
      </w:pPr>
      <w:r w:rsidRPr="00E7187B">
        <w:rPr>
          <w:rFonts w:eastAsia="Lucida Sans Unicode"/>
        </w:rPr>
        <w:t xml:space="preserve">Чтобы провести документ, нажмите </w:t>
      </w:r>
      <w:proofErr w:type="gramStart"/>
      <w:r w:rsidRPr="00E7187B">
        <w:rPr>
          <w:rFonts w:eastAsia="Lucida Sans Unicode"/>
        </w:rPr>
        <w:t xml:space="preserve">кнопку </w:t>
      </w:r>
      <w:r w:rsidR="00B07E6E" w:rsidRPr="00E7187B">
        <w:rPr>
          <w:noProof/>
        </w:rPr>
        <w:drawing>
          <wp:inline distT="0" distB="0" distL="0" distR="0" wp14:anchorId="72516C37" wp14:editId="17970943">
            <wp:extent cx="228600" cy="238125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87B">
        <w:rPr>
          <w:rFonts w:eastAsia="Lucida Sans Unicode"/>
        </w:rPr>
        <w:t xml:space="preserve"> «</w:t>
      </w:r>
      <w:proofErr w:type="gramEnd"/>
      <w:r w:rsidRPr="00E7187B">
        <w:rPr>
          <w:rFonts w:eastAsia="Lucida Sans Unicode"/>
        </w:rPr>
        <w:t>Провести». Программа выдаст сообщение «Файл отправлен и подписан». После этого документ получит статус «Отправлено в ЭДО» и будет отображаться в журнале «</w:t>
      </w:r>
      <w:r w:rsidRPr="00E7187B">
        <w:t>ЭДО Личный кабинет</w:t>
      </w:r>
      <w:r w:rsidRPr="00E7187B">
        <w:rPr>
          <w:rFonts w:eastAsia="Lucida Sans Unicode"/>
        </w:rPr>
        <w:t>», группа «Исходящие».</w:t>
      </w:r>
    </w:p>
    <w:p w14:paraId="136252E3" w14:textId="77777777" w:rsidR="00697B8E" w:rsidRPr="000961E4" w:rsidRDefault="00697B8E" w:rsidP="00697B8E">
      <w:pPr>
        <w:pStyle w:val="1"/>
        <w:widowControl/>
        <w:numPr>
          <w:ilvl w:val="0"/>
          <w:numId w:val="1"/>
        </w:numPr>
        <w:suppressAutoHyphens w:val="0"/>
        <w:spacing w:before="600" w:after="240" w:line="259" w:lineRule="auto"/>
      </w:pPr>
      <w:bookmarkStart w:id="39" w:name="_Toc128489848"/>
      <w:r w:rsidRPr="000961E4">
        <w:t>Расходы подотчётного лица</w:t>
      </w:r>
      <w:bookmarkEnd w:id="39"/>
    </w:p>
    <w:p w14:paraId="3E12853D" w14:textId="77777777" w:rsidR="00937345" w:rsidRDefault="00937345" w:rsidP="00937345">
      <w:pPr>
        <w:pStyle w:val="a2"/>
        <w:numPr>
          <w:ilvl w:val="0"/>
          <w:numId w:val="0"/>
        </w:numPr>
        <w:ind w:firstLine="454"/>
      </w:pPr>
      <w:r w:rsidRPr="00FF2B3C">
        <w:rPr>
          <w:b/>
        </w:rPr>
        <w:t>Обратите внимание</w:t>
      </w:r>
      <w:r>
        <w:t xml:space="preserve">. </w:t>
      </w:r>
      <w:r w:rsidRPr="007C74C0">
        <w:t>Ж</w:t>
      </w:r>
      <w:r>
        <w:t xml:space="preserve">урналы </w:t>
      </w:r>
      <w:proofErr w:type="spellStart"/>
      <w:r w:rsidR="00785DA0" w:rsidRPr="000F77DE">
        <w:t>web</w:t>
      </w:r>
      <w:proofErr w:type="spellEnd"/>
      <w:r w:rsidR="00785DA0">
        <w:t xml:space="preserve"> модуля </w:t>
      </w:r>
      <w:r>
        <w:t xml:space="preserve">используется только для документооборота. </w:t>
      </w:r>
      <w:r w:rsidRPr="00937345">
        <w:rPr>
          <w:rFonts w:eastAsia="Lucida Sans Unicode"/>
        </w:rPr>
        <w:t>Созданные</w:t>
      </w:r>
      <w:r>
        <w:t xml:space="preserve"> и отправленные по маршруту документы не актуализируются при дополнении их данными другими пользователями.</w:t>
      </w:r>
    </w:p>
    <w:p w14:paraId="678E4688" w14:textId="77777777" w:rsidR="00060480" w:rsidRPr="00022C7E" w:rsidRDefault="00060480" w:rsidP="00060480">
      <w:pPr>
        <w:pStyle w:val="af"/>
      </w:pPr>
      <w:r w:rsidRPr="00022C7E">
        <w:t>Глава содержит следующие разделы</w:t>
      </w:r>
      <w:r>
        <w:t>.</w:t>
      </w:r>
    </w:p>
    <w:p w14:paraId="5834B349" w14:textId="77777777" w:rsidR="00697B8E" w:rsidRDefault="004933CB" w:rsidP="00ED6BB3">
      <w:pPr>
        <w:pStyle w:val="a7"/>
      </w:pPr>
      <w:hyperlink w:anchor="_Внесение_документов_1" w:history="1">
        <w:r w:rsidR="008138BE">
          <w:t>Внесение документа.</w:t>
        </w:r>
      </w:hyperlink>
    </w:p>
    <w:p w14:paraId="78CED63A" w14:textId="77777777" w:rsidR="00ED6BB3" w:rsidRDefault="004933CB" w:rsidP="00ED6BB3">
      <w:pPr>
        <w:pStyle w:val="a7"/>
      </w:pPr>
      <w:hyperlink w:anchor="_Отправка_в_ЭДО_1" w:history="1">
        <w:r w:rsidR="008138BE">
          <w:t>Проведение документа.</w:t>
        </w:r>
      </w:hyperlink>
    </w:p>
    <w:p w14:paraId="31FD5FB0" w14:textId="77777777" w:rsidR="00ED6BB3" w:rsidRPr="0098516A" w:rsidRDefault="00ED6BB3" w:rsidP="00ED6BB3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40" w:name="_Toc128489849"/>
      <w:r>
        <w:rPr>
          <w:rFonts w:eastAsia="Arial" w:cs="Cambria Math"/>
          <w:i w:val="0"/>
          <w:iCs w:val="0"/>
          <w:kern w:val="32"/>
        </w:rPr>
        <w:t xml:space="preserve">Внесение </w:t>
      </w:r>
      <w:r w:rsidRPr="0098516A">
        <w:rPr>
          <w:rFonts w:eastAsia="Arial" w:cs="Cambria Math"/>
          <w:i w:val="0"/>
          <w:iCs w:val="0"/>
          <w:kern w:val="32"/>
        </w:rPr>
        <w:t>документ</w:t>
      </w:r>
      <w:r w:rsidR="008138BE">
        <w:rPr>
          <w:rFonts w:eastAsia="Arial" w:cs="Cambria Math"/>
          <w:i w:val="0"/>
          <w:iCs w:val="0"/>
          <w:kern w:val="32"/>
        </w:rPr>
        <w:t>а</w:t>
      </w:r>
      <w:bookmarkEnd w:id="40"/>
    </w:p>
    <w:p w14:paraId="604CBD13" w14:textId="77777777" w:rsidR="00ED6BB3" w:rsidRDefault="00ED6BB3" w:rsidP="00ED6BB3">
      <w:pPr>
        <w:pStyle w:val="a2"/>
        <w:numPr>
          <w:ilvl w:val="0"/>
          <w:numId w:val="0"/>
        </w:numPr>
        <w:ind w:firstLine="454"/>
        <w:rPr>
          <w:rFonts w:eastAsia="Lucida Sans Unicode"/>
        </w:rPr>
      </w:pPr>
      <w:r>
        <w:rPr>
          <w:rFonts w:eastAsia="Lucida Sans Unicode"/>
        </w:rPr>
        <w:t>Чтобы добавить документ, выполните следующие действия.</w:t>
      </w:r>
    </w:p>
    <w:p w14:paraId="7AFE6F72" w14:textId="77777777" w:rsidR="00ED6BB3" w:rsidRPr="00F2733B" w:rsidRDefault="00ED6BB3" w:rsidP="00F6599F">
      <w:pPr>
        <w:pStyle w:val="a2"/>
        <w:numPr>
          <w:ilvl w:val="0"/>
          <w:numId w:val="14"/>
        </w:numPr>
        <w:rPr>
          <w:rFonts w:eastAsia="Lucida Sans Unicode"/>
        </w:rPr>
      </w:pPr>
      <w:r w:rsidRPr="00F2733B">
        <w:rPr>
          <w:color w:val="000000"/>
          <w:szCs w:val="26"/>
          <w:shd w:val="clear" w:color="auto" w:fill="FFFFFF"/>
        </w:rPr>
        <w:t>Выберите из меню «</w:t>
      </w:r>
      <w:r w:rsidRPr="003B5418">
        <w:t>Журнал</w:t>
      </w:r>
      <w:r>
        <w:t xml:space="preserve">ы» </w:t>
      </w:r>
      <w:r w:rsidRPr="00F2733B">
        <w:rPr>
          <w:rFonts w:eastAsia="Lucida Sans Unicode"/>
        </w:rPr>
        <w:t xml:space="preserve">журнал </w:t>
      </w:r>
      <w:r>
        <w:t>«</w:t>
      </w:r>
      <w:r w:rsidR="00F2733B" w:rsidRPr="00F2733B">
        <w:t xml:space="preserve">Расходы </w:t>
      </w:r>
      <w:r w:rsidR="00A46B97" w:rsidRPr="00F2733B">
        <w:t>подотчётного</w:t>
      </w:r>
      <w:r w:rsidR="00F2733B" w:rsidRPr="00F2733B">
        <w:t xml:space="preserve"> лица</w:t>
      </w:r>
      <w:r>
        <w:t>». Откроется страница (</w:t>
      </w:r>
      <w:r w:rsidR="00967C23">
        <w:fldChar w:fldCharType="begin"/>
      </w:r>
      <w:r w:rsidR="00967C23">
        <w:instrText xml:space="preserve"> REF _Ref124865723 \h </w:instrText>
      </w:r>
      <w:r w:rsidR="00967C23">
        <w:fldChar w:fldCharType="separate"/>
      </w:r>
      <w:r w:rsidR="00A14B43">
        <w:t xml:space="preserve">Рисунок </w:t>
      </w:r>
      <w:r w:rsidR="00A14B43">
        <w:rPr>
          <w:noProof/>
        </w:rPr>
        <w:t>12</w:t>
      </w:r>
      <w:r w:rsidR="00967C23">
        <w:fldChar w:fldCharType="end"/>
      </w:r>
      <w:r>
        <w:t>).</w:t>
      </w:r>
    </w:p>
    <w:p w14:paraId="0E0657B0" w14:textId="22CE9F03" w:rsidR="00697B8E" w:rsidRDefault="00B07E6E" w:rsidP="00697B8E">
      <w:pPr>
        <w:pStyle w:val="ab"/>
        <w:rPr>
          <w:noProof/>
        </w:rPr>
      </w:pPr>
      <w:r w:rsidRPr="00B05028">
        <w:rPr>
          <w:noProof/>
        </w:rPr>
        <w:drawing>
          <wp:inline distT="0" distB="0" distL="0" distR="0" wp14:anchorId="38B15C23" wp14:editId="4BD418F7">
            <wp:extent cx="5943600" cy="1743075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EA460" w14:textId="77777777" w:rsidR="00697B8E" w:rsidRDefault="00697B8E" w:rsidP="00697B8E">
      <w:pPr>
        <w:pStyle w:val="ac"/>
      </w:pPr>
      <w:bookmarkStart w:id="41" w:name="_Ref124865723"/>
      <w:r>
        <w:t xml:space="preserve">Рисунок </w:t>
      </w:r>
      <w:fldSimple w:instr=" SEQ Рисунок \* ARABIC ">
        <w:r w:rsidR="00A14B43">
          <w:rPr>
            <w:noProof/>
          </w:rPr>
          <w:t>12</w:t>
        </w:r>
      </w:fldSimple>
      <w:bookmarkEnd w:id="41"/>
    </w:p>
    <w:p w14:paraId="5DD4BB82" w14:textId="355EBED5" w:rsidR="00845D3C" w:rsidRPr="00845D3C" w:rsidRDefault="00845D3C" w:rsidP="00F6599F">
      <w:pPr>
        <w:pStyle w:val="a2"/>
        <w:numPr>
          <w:ilvl w:val="0"/>
          <w:numId w:val="14"/>
        </w:numPr>
        <w:rPr>
          <w:color w:val="000000"/>
          <w:szCs w:val="26"/>
          <w:shd w:val="clear" w:color="auto" w:fill="FFFFFF"/>
        </w:rPr>
      </w:pPr>
      <w:r w:rsidRPr="00845D3C">
        <w:rPr>
          <w:color w:val="000000"/>
          <w:szCs w:val="26"/>
          <w:shd w:val="clear" w:color="auto" w:fill="FFFFFF"/>
        </w:rPr>
        <w:t xml:space="preserve">Нажмите кнопку основной </w:t>
      </w:r>
      <w:proofErr w:type="gramStart"/>
      <w:r w:rsidRPr="00845D3C">
        <w:rPr>
          <w:color w:val="000000"/>
          <w:szCs w:val="26"/>
          <w:shd w:val="clear" w:color="auto" w:fill="FFFFFF"/>
        </w:rPr>
        <w:t xml:space="preserve">части </w:t>
      </w:r>
      <w:r w:rsidR="00B07E6E" w:rsidRPr="009E4CC8">
        <w:rPr>
          <w:noProof/>
        </w:rPr>
        <w:drawing>
          <wp:inline distT="0" distB="0" distL="0" distR="0" wp14:anchorId="072882C2" wp14:editId="0B6B7B1D">
            <wp:extent cx="171450" cy="18097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D3C">
        <w:rPr>
          <w:color w:val="000000"/>
          <w:szCs w:val="26"/>
          <w:shd w:val="clear" w:color="auto" w:fill="FFFFFF"/>
        </w:rPr>
        <w:t xml:space="preserve"> «</w:t>
      </w:r>
      <w:proofErr w:type="gramEnd"/>
      <w:r w:rsidRPr="00845D3C">
        <w:rPr>
          <w:color w:val="000000"/>
          <w:szCs w:val="26"/>
          <w:shd w:val="clear" w:color="auto" w:fill="FFFFFF"/>
        </w:rPr>
        <w:t xml:space="preserve">Добавить». Появится </w:t>
      </w:r>
      <w:r w:rsidR="001D0447">
        <w:rPr>
          <w:color w:val="000000"/>
          <w:szCs w:val="26"/>
          <w:shd w:val="clear" w:color="auto" w:fill="FFFFFF"/>
        </w:rPr>
        <w:t>форма ввода данных</w:t>
      </w:r>
      <w:r w:rsidRPr="00845D3C">
        <w:rPr>
          <w:color w:val="000000"/>
          <w:szCs w:val="26"/>
          <w:shd w:val="clear" w:color="auto" w:fill="FFFFFF"/>
        </w:rPr>
        <w:t xml:space="preserve"> (</w:t>
      </w:r>
      <w:r w:rsidR="00665C23">
        <w:rPr>
          <w:color w:val="000000"/>
          <w:szCs w:val="26"/>
          <w:shd w:val="clear" w:color="auto" w:fill="FFFFFF"/>
        </w:rPr>
        <w:fldChar w:fldCharType="begin"/>
      </w:r>
      <w:r w:rsidR="00665C23">
        <w:rPr>
          <w:color w:val="000000"/>
          <w:szCs w:val="26"/>
          <w:shd w:val="clear" w:color="auto" w:fill="FFFFFF"/>
        </w:rPr>
        <w:instrText xml:space="preserve"> REF _Ref124933768 \h </w:instrText>
      </w:r>
      <w:r w:rsidR="00665C23">
        <w:rPr>
          <w:color w:val="000000"/>
          <w:szCs w:val="26"/>
          <w:shd w:val="clear" w:color="auto" w:fill="FFFFFF"/>
        </w:rPr>
      </w:r>
      <w:r w:rsidR="00665C23">
        <w:rPr>
          <w:color w:val="000000"/>
          <w:szCs w:val="26"/>
          <w:shd w:val="clear" w:color="auto" w:fill="FFFFFF"/>
        </w:rPr>
        <w:fldChar w:fldCharType="separate"/>
      </w:r>
      <w:r w:rsidR="00A14B43">
        <w:t xml:space="preserve">Рисунок </w:t>
      </w:r>
      <w:r w:rsidR="00A14B43">
        <w:rPr>
          <w:noProof/>
        </w:rPr>
        <w:t>13</w:t>
      </w:r>
      <w:r w:rsidR="00665C23">
        <w:rPr>
          <w:color w:val="000000"/>
          <w:szCs w:val="26"/>
          <w:shd w:val="clear" w:color="auto" w:fill="FFFFFF"/>
        </w:rPr>
        <w:fldChar w:fldCharType="end"/>
      </w:r>
      <w:r w:rsidRPr="00845D3C">
        <w:rPr>
          <w:color w:val="000000"/>
          <w:szCs w:val="26"/>
          <w:shd w:val="clear" w:color="auto" w:fill="FFFFFF"/>
        </w:rPr>
        <w:t>).</w:t>
      </w:r>
    </w:p>
    <w:p w14:paraId="452A52C0" w14:textId="492F4085" w:rsidR="00845D3C" w:rsidRDefault="00B07E6E" w:rsidP="00665C23">
      <w:pPr>
        <w:pStyle w:val="ab"/>
        <w:rPr>
          <w:noProof/>
        </w:rPr>
      </w:pPr>
      <w:r w:rsidRPr="008E19A8">
        <w:rPr>
          <w:noProof/>
        </w:rPr>
        <w:drawing>
          <wp:inline distT="0" distB="0" distL="0" distR="0" wp14:anchorId="382D105D" wp14:editId="37A4D294">
            <wp:extent cx="5943600" cy="36766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7881" w14:textId="77777777" w:rsidR="00845D3C" w:rsidRDefault="00665C23" w:rsidP="00665C23">
      <w:pPr>
        <w:pStyle w:val="ac"/>
      </w:pPr>
      <w:bookmarkStart w:id="42" w:name="_Ref124933768"/>
      <w:r>
        <w:t xml:space="preserve">Рисунок </w:t>
      </w:r>
      <w:fldSimple w:instr=" SEQ Рисунок \* ARABIC ">
        <w:r w:rsidR="00A14B43">
          <w:rPr>
            <w:noProof/>
          </w:rPr>
          <w:t>13</w:t>
        </w:r>
      </w:fldSimple>
      <w:bookmarkEnd w:id="42"/>
    </w:p>
    <w:p w14:paraId="63DC9DCA" w14:textId="77777777" w:rsidR="00845D3C" w:rsidRPr="00BA0125" w:rsidRDefault="00845D3C" w:rsidP="00F6599F">
      <w:pPr>
        <w:pStyle w:val="a2"/>
        <w:numPr>
          <w:ilvl w:val="0"/>
          <w:numId w:val="14"/>
        </w:numPr>
      </w:pPr>
      <w:r w:rsidRPr="00845D3C">
        <w:rPr>
          <w:color w:val="000000"/>
          <w:szCs w:val="26"/>
          <w:shd w:val="clear" w:color="auto" w:fill="FFFFFF"/>
        </w:rPr>
        <w:t>Внесите</w:t>
      </w:r>
      <w:r w:rsidRPr="007128DD">
        <w:t xml:space="preserve"> </w:t>
      </w:r>
      <w:r w:rsidRPr="00845D3C">
        <w:rPr>
          <w:color w:val="000000"/>
          <w:szCs w:val="26"/>
          <w:shd w:val="clear" w:color="auto" w:fill="FFFFFF"/>
        </w:rPr>
        <w:t>данные</w:t>
      </w:r>
      <w:r>
        <w:t xml:space="preserve">. </w:t>
      </w:r>
      <w:r w:rsidRPr="00BA0125">
        <w:t>Если не все поля доступны для просмотра, воспользуйтесь</w:t>
      </w:r>
      <w:r>
        <w:t xml:space="preserve"> полосой прокрутки.</w:t>
      </w:r>
    </w:p>
    <w:p w14:paraId="219E3FAD" w14:textId="77777777" w:rsidR="00845D3C" w:rsidRDefault="00845D3C" w:rsidP="00845D3C">
      <w:pPr>
        <w:pStyle w:val="ad"/>
        <w:rPr>
          <w:rFonts w:eastAsia="Lucida Sans Unicode"/>
        </w:rPr>
      </w:pPr>
      <w:r w:rsidRPr="00112B51">
        <w:rPr>
          <w:rFonts w:eastAsia="Lucida Sans Unicode"/>
          <w:b/>
        </w:rPr>
        <w:t>Работник</w:t>
      </w:r>
      <w:r w:rsidRPr="00112B51">
        <w:rPr>
          <w:rFonts w:eastAsia="Lucida Sans Unicode"/>
        </w:rPr>
        <w:t xml:space="preserve">. Выберите сотрудника, </w:t>
      </w:r>
      <w:r w:rsidR="00665C23">
        <w:rPr>
          <w:rFonts w:eastAsia="Lucida Sans Unicode"/>
        </w:rPr>
        <w:t>по которому нужно составить отчёт о расходах.</w:t>
      </w:r>
    </w:p>
    <w:p w14:paraId="4EFD9BE6" w14:textId="77777777" w:rsidR="00665C23" w:rsidRDefault="00665C23" w:rsidP="00845D3C">
      <w:pPr>
        <w:pStyle w:val="ad"/>
        <w:rPr>
          <w:rFonts w:eastAsia="Lucida Sans Unicode"/>
        </w:rPr>
      </w:pPr>
      <w:r>
        <w:rPr>
          <w:rFonts w:eastAsia="Lucida Sans Unicode"/>
          <w:b/>
        </w:rPr>
        <w:t>Дата отчёта</w:t>
      </w:r>
      <w:r w:rsidRPr="00665C23">
        <w:rPr>
          <w:rFonts w:eastAsia="Lucida Sans Unicode"/>
        </w:rPr>
        <w:t>.</w:t>
      </w:r>
      <w:r>
        <w:rPr>
          <w:rFonts w:eastAsia="Lucida Sans Unicode"/>
        </w:rPr>
        <w:t xml:space="preserve"> Укажите дату отчёта. </w:t>
      </w:r>
    </w:p>
    <w:p w14:paraId="7252AE67" w14:textId="77777777" w:rsidR="00665C23" w:rsidRDefault="00665C23" w:rsidP="00845D3C">
      <w:pPr>
        <w:pStyle w:val="ad"/>
        <w:rPr>
          <w:rFonts w:eastAsia="Lucida Sans Unicode"/>
        </w:rPr>
      </w:pPr>
      <w:r>
        <w:rPr>
          <w:rFonts w:eastAsia="Lucida Sans Unicode"/>
          <w:b/>
        </w:rPr>
        <w:t>Номер/Дата документа</w:t>
      </w:r>
      <w:r w:rsidRPr="00665C23">
        <w:rPr>
          <w:rFonts w:eastAsia="Lucida Sans Unicode"/>
        </w:rPr>
        <w:t>.</w:t>
      </w:r>
      <w:r>
        <w:rPr>
          <w:rFonts w:eastAsia="Lucida Sans Unicode"/>
        </w:rPr>
        <w:t xml:space="preserve"> Укажите номер и дату документа.</w:t>
      </w:r>
    </w:p>
    <w:p w14:paraId="68F99C2D" w14:textId="36B02617" w:rsidR="00665C23" w:rsidRPr="00112B51" w:rsidRDefault="00665C23" w:rsidP="00845D3C">
      <w:pPr>
        <w:pStyle w:val="ad"/>
        <w:rPr>
          <w:rFonts w:eastAsia="Lucida Sans Unicode"/>
        </w:rPr>
      </w:pPr>
      <w:r>
        <w:rPr>
          <w:rFonts w:eastAsia="Lucida Sans Unicode"/>
          <w:b/>
        </w:rPr>
        <w:t>Документ</w:t>
      </w:r>
      <w:r w:rsidRPr="00665C23">
        <w:rPr>
          <w:rFonts w:eastAsia="Lucida Sans Unicode"/>
          <w:b/>
        </w:rPr>
        <w:t>-основание</w:t>
      </w:r>
      <w:r>
        <w:rPr>
          <w:rFonts w:eastAsia="Lucida Sans Unicode"/>
        </w:rPr>
        <w:t xml:space="preserve">. </w:t>
      </w:r>
      <w:r w:rsidR="006E7528" w:rsidRPr="00052F25">
        <w:rPr>
          <w:rFonts w:eastAsia="Lucida Sans Unicode"/>
        </w:rPr>
        <w:t xml:space="preserve">Указывается наименование документа, на основании которого </w:t>
      </w:r>
      <w:r w:rsidR="006E7528">
        <w:rPr>
          <w:rFonts w:eastAsia="Lucida Sans Unicode"/>
        </w:rPr>
        <w:t xml:space="preserve">сотрудником совершалась расходы. Можно выбрать значение из справочника при помощи </w:t>
      </w:r>
      <w:proofErr w:type="gramStart"/>
      <w:r w:rsidR="006E7528">
        <w:rPr>
          <w:rFonts w:eastAsia="Lucida Sans Unicode"/>
        </w:rPr>
        <w:t xml:space="preserve">кнопки </w:t>
      </w:r>
      <w:r w:rsidR="00B07E6E" w:rsidRPr="009E4CC8">
        <w:rPr>
          <w:noProof/>
        </w:rPr>
        <w:drawing>
          <wp:inline distT="0" distB="0" distL="0" distR="0" wp14:anchorId="33D988FE" wp14:editId="5AA9946E">
            <wp:extent cx="171450" cy="180975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528" w:rsidRPr="00A7746E">
        <w:rPr>
          <w:color w:val="000000"/>
          <w:szCs w:val="26"/>
          <w:shd w:val="clear" w:color="auto" w:fill="FFFFFF"/>
        </w:rPr>
        <w:t xml:space="preserve"> «</w:t>
      </w:r>
      <w:proofErr w:type="gramEnd"/>
      <w:r w:rsidR="006E7528">
        <w:rPr>
          <w:color w:val="000000"/>
          <w:szCs w:val="26"/>
          <w:shd w:val="clear" w:color="auto" w:fill="FFFFFF"/>
        </w:rPr>
        <w:t>Добавить</w:t>
      </w:r>
      <w:r w:rsidR="006E7528" w:rsidRPr="00A7746E">
        <w:rPr>
          <w:color w:val="000000"/>
          <w:szCs w:val="26"/>
          <w:shd w:val="clear" w:color="auto" w:fill="FFFFFF"/>
        </w:rPr>
        <w:t>».</w:t>
      </w:r>
    </w:p>
    <w:p w14:paraId="4AE966CE" w14:textId="77777777" w:rsidR="00215CC7" w:rsidRPr="00D51753" w:rsidRDefault="00215CC7" w:rsidP="00215CC7">
      <w:pPr>
        <w:pStyle w:val="ad"/>
        <w:rPr>
          <w:rFonts w:eastAsia="Lucida Sans Unicode"/>
        </w:rPr>
      </w:pPr>
      <w:r w:rsidRPr="00D51753">
        <w:rPr>
          <w:rFonts w:eastAsia="Lucida Sans Unicode"/>
          <w:b/>
        </w:rPr>
        <w:t>Маршрут</w:t>
      </w:r>
      <w:r w:rsidRPr="00D51753">
        <w:rPr>
          <w:rFonts w:eastAsia="Lucida Sans Unicode"/>
        </w:rPr>
        <w:t xml:space="preserve">. Выберите </w:t>
      </w:r>
      <w:r>
        <w:rPr>
          <w:rFonts w:eastAsia="Lucida Sans Unicode"/>
        </w:rPr>
        <w:t>маршрут</w:t>
      </w:r>
      <w:r w:rsidRPr="00D51753">
        <w:rPr>
          <w:rFonts w:eastAsia="Lucida Sans Unicode"/>
        </w:rPr>
        <w:t xml:space="preserve">. </w:t>
      </w:r>
      <w:r>
        <w:t xml:space="preserve">В зависимости от него в документ будет добавлен </w:t>
      </w:r>
      <w:r w:rsidRPr="00D51753">
        <w:rPr>
          <w:rFonts w:eastAsia="Lucida Sans Unicode"/>
        </w:rPr>
        <w:t>определённый</w:t>
      </w:r>
      <w:r>
        <w:t xml:space="preserve"> список подписантов. </w:t>
      </w:r>
      <w:r w:rsidRPr="00D51753">
        <w:rPr>
          <w:rFonts w:eastAsia="Lucida Sans Unicode"/>
        </w:rPr>
        <w:t xml:space="preserve">После выбора маршрута, </w:t>
      </w:r>
      <w:r>
        <w:rPr>
          <w:rFonts w:eastAsia="Lucida Sans Unicode"/>
        </w:rPr>
        <w:t>ниже</w:t>
      </w:r>
      <w:r w:rsidRPr="00D51753">
        <w:rPr>
          <w:rFonts w:eastAsia="Lucida Sans Unicode"/>
        </w:rPr>
        <w:t xml:space="preserve">, </w:t>
      </w:r>
      <w:r>
        <w:rPr>
          <w:rFonts w:eastAsia="Lucida Sans Unicode"/>
        </w:rPr>
        <w:t>отобразится</w:t>
      </w:r>
      <w:r w:rsidRPr="00D51753">
        <w:rPr>
          <w:rFonts w:eastAsia="Lucida Sans Unicode"/>
        </w:rPr>
        <w:t xml:space="preserve"> список подписантов, привязанных к выбранному маршруту.</w:t>
      </w:r>
    </w:p>
    <w:p w14:paraId="7719BB5C" w14:textId="77777777" w:rsidR="006E7528" w:rsidRDefault="00215CC7" w:rsidP="00F6599F">
      <w:pPr>
        <w:pStyle w:val="a2"/>
        <w:numPr>
          <w:ilvl w:val="0"/>
          <w:numId w:val="14"/>
        </w:numPr>
      </w:pPr>
      <w:r>
        <w:t>При необходимости следует заполнить вкладки</w:t>
      </w:r>
      <w:r w:rsidRPr="00DE5DD7">
        <w:t xml:space="preserve"> </w:t>
      </w:r>
      <w:r>
        <w:t xml:space="preserve">документа. Вкладки заполняются одинаково. </w:t>
      </w:r>
      <w:r w:rsidR="007831C4">
        <w:t xml:space="preserve">Например, </w:t>
      </w:r>
      <w:r w:rsidR="006E7528">
        <w:t>вкладка «</w:t>
      </w:r>
      <w:r w:rsidR="007871E4">
        <w:t>Выданный аванс</w:t>
      </w:r>
      <w:r w:rsidR="006E7528">
        <w:t>» заполняется следующим образом.</w:t>
      </w:r>
    </w:p>
    <w:p w14:paraId="3135A00D" w14:textId="77777777" w:rsidR="006E7528" w:rsidRDefault="006E7528" w:rsidP="00F6599F">
      <w:pPr>
        <w:pStyle w:val="a2"/>
        <w:numPr>
          <w:ilvl w:val="0"/>
          <w:numId w:val="13"/>
        </w:numPr>
      </w:pPr>
      <w:r>
        <w:t>Перейдите во вкладку «Служебное задание».</w:t>
      </w:r>
    </w:p>
    <w:p w14:paraId="7149CE4A" w14:textId="76C825B2" w:rsidR="006E7528" w:rsidRPr="00FB0F90" w:rsidRDefault="006E7528" w:rsidP="00F6599F">
      <w:pPr>
        <w:pStyle w:val="a2"/>
        <w:numPr>
          <w:ilvl w:val="0"/>
          <w:numId w:val="13"/>
        </w:numPr>
        <w:rPr>
          <w:color w:val="000000"/>
          <w:szCs w:val="26"/>
          <w:shd w:val="clear" w:color="auto" w:fill="FFFFFF"/>
        </w:rPr>
      </w:pPr>
      <w:r w:rsidRPr="00FB0F90">
        <w:rPr>
          <w:color w:val="000000"/>
          <w:szCs w:val="26"/>
          <w:shd w:val="clear" w:color="auto" w:fill="FFFFFF"/>
        </w:rPr>
        <w:t xml:space="preserve">Нажмите кнопку </w:t>
      </w:r>
      <w:proofErr w:type="gramStart"/>
      <w:r>
        <w:rPr>
          <w:color w:val="000000"/>
          <w:szCs w:val="26"/>
          <w:shd w:val="clear" w:color="auto" w:fill="FFFFFF"/>
        </w:rPr>
        <w:t>вкладки</w:t>
      </w:r>
      <w:r w:rsidRPr="00FB0F90">
        <w:rPr>
          <w:color w:val="000000"/>
          <w:szCs w:val="26"/>
          <w:shd w:val="clear" w:color="auto" w:fill="FFFFFF"/>
        </w:rPr>
        <w:t xml:space="preserve"> </w:t>
      </w:r>
      <w:r w:rsidR="00B07E6E" w:rsidRPr="009E4CC8">
        <w:rPr>
          <w:noProof/>
        </w:rPr>
        <w:drawing>
          <wp:inline distT="0" distB="0" distL="0" distR="0" wp14:anchorId="3B693D82" wp14:editId="240BE11F">
            <wp:extent cx="171450" cy="18097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90">
        <w:rPr>
          <w:color w:val="000000"/>
          <w:szCs w:val="26"/>
          <w:shd w:val="clear" w:color="auto" w:fill="FFFFFF"/>
        </w:rPr>
        <w:t xml:space="preserve"> «</w:t>
      </w:r>
      <w:proofErr w:type="gramEnd"/>
      <w:r>
        <w:rPr>
          <w:color w:val="000000"/>
          <w:szCs w:val="26"/>
          <w:shd w:val="clear" w:color="auto" w:fill="FFFFFF"/>
        </w:rPr>
        <w:t>Добавить</w:t>
      </w:r>
      <w:r w:rsidRPr="00FB0F90">
        <w:rPr>
          <w:color w:val="000000"/>
          <w:szCs w:val="26"/>
          <w:shd w:val="clear" w:color="auto" w:fill="FFFFFF"/>
        </w:rPr>
        <w:t xml:space="preserve">». Появится </w:t>
      </w:r>
      <w:r w:rsidR="001D0447">
        <w:rPr>
          <w:color w:val="000000"/>
          <w:szCs w:val="26"/>
          <w:shd w:val="clear" w:color="auto" w:fill="FFFFFF"/>
        </w:rPr>
        <w:t>форма ввода данных</w:t>
      </w:r>
      <w:r w:rsidRPr="00FB0F90">
        <w:rPr>
          <w:color w:val="000000"/>
          <w:szCs w:val="26"/>
          <w:shd w:val="clear" w:color="auto" w:fill="FFFFFF"/>
        </w:rPr>
        <w:t xml:space="preserve"> (</w:t>
      </w:r>
      <w:r w:rsidR="009A6176">
        <w:rPr>
          <w:color w:val="000000"/>
          <w:szCs w:val="26"/>
          <w:shd w:val="clear" w:color="auto" w:fill="FFFFFF"/>
        </w:rPr>
        <w:fldChar w:fldCharType="begin"/>
      </w:r>
      <w:r w:rsidR="009A6176">
        <w:rPr>
          <w:color w:val="000000"/>
          <w:szCs w:val="26"/>
          <w:shd w:val="clear" w:color="auto" w:fill="FFFFFF"/>
        </w:rPr>
        <w:instrText xml:space="preserve"> REF _Ref125550199 \h </w:instrText>
      </w:r>
      <w:r w:rsidR="009A6176">
        <w:rPr>
          <w:color w:val="000000"/>
          <w:szCs w:val="26"/>
          <w:shd w:val="clear" w:color="auto" w:fill="FFFFFF"/>
        </w:rPr>
      </w:r>
      <w:r w:rsidR="009A6176">
        <w:rPr>
          <w:color w:val="000000"/>
          <w:szCs w:val="26"/>
          <w:shd w:val="clear" w:color="auto" w:fill="FFFFFF"/>
        </w:rPr>
        <w:fldChar w:fldCharType="separate"/>
      </w:r>
      <w:r w:rsidR="00A14B43">
        <w:t xml:space="preserve">Рисунок </w:t>
      </w:r>
      <w:r w:rsidR="00A14B43">
        <w:rPr>
          <w:noProof/>
        </w:rPr>
        <w:t>14</w:t>
      </w:r>
      <w:r w:rsidR="009A6176">
        <w:rPr>
          <w:color w:val="000000"/>
          <w:szCs w:val="26"/>
          <w:shd w:val="clear" w:color="auto" w:fill="FFFFFF"/>
        </w:rPr>
        <w:fldChar w:fldCharType="end"/>
      </w:r>
      <w:r w:rsidRPr="00FB0F90">
        <w:rPr>
          <w:color w:val="000000"/>
          <w:szCs w:val="26"/>
          <w:shd w:val="clear" w:color="auto" w:fill="FFFFFF"/>
        </w:rPr>
        <w:t>).</w:t>
      </w:r>
    </w:p>
    <w:p w14:paraId="377BD63C" w14:textId="7A5784A8" w:rsidR="006E7528" w:rsidRDefault="00B07E6E" w:rsidP="007871E4">
      <w:pPr>
        <w:pStyle w:val="ab"/>
        <w:rPr>
          <w:noProof/>
        </w:rPr>
      </w:pPr>
      <w:r w:rsidRPr="008E19A8">
        <w:rPr>
          <w:noProof/>
        </w:rPr>
        <w:drawing>
          <wp:inline distT="0" distB="0" distL="0" distR="0" wp14:anchorId="4F6977C5" wp14:editId="34D56A30">
            <wp:extent cx="5943600" cy="131445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7E43" w14:textId="77777777" w:rsidR="006E7528" w:rsidRDefault="007871E4" w:rsidP="007871E4">
      <w:pPr>
        <w:pStyle w:val="ac"/>
      </w:pPr>
      <w:bookmarkStart w:id="43" w:name="_Ref125550199"/>
      <w:r>
        <w:t xml:space="preserve">Рисунок </w:t>
      </w:r>
      <w:fldSimple w:instr=" SEQ Рисунок \* ARABIC ">
        <w:r w:rsidR="00A14B43">
          <w:rPr>
            <w:noProof/>
          </w:rPr>
          <w:t>14</w:t>
        </w:r>
      </w:fldSimple>
      <w:bookmarkEnd w:id="43"/>
    </w:p>
    <w:p w14:paraId="53B6883C" w14:textId="77777777" w:rsidR="007871E4" w:rsidRPr="00BA0125" w:rsidRDefault="007871E4" w:rsidP="00F6599F">
      <w:pPr>
        <w:pStyle w:val="a2"/>
        <w:numPr>
          <w:ilvl w:val="0"/>
          <w:numId w:val="13"/>
        </w:numPr>
      </w:pPr>
      <w:r w:rsidRPr="007871E4">
        <w:rPr>
          <w:color w:val="000000"/>
          <w:szCs w:val="26"/>
          <w:shd w:val="clear" w:color="auto" w:fill="FFFFFF"/>
        </w:rPr>
        <w:t>Внесите</w:t>
      </w:r>
      <w:r w:rsidRPr="007128DD">
        <w:t xml:space="preserve"> </w:t>
      </w:r>
      <w:r w:rsidRPr="007871E4">
        <w:rPr>
          <w:color w:val="000000"/>
          <w:szCs w:val="26"/>
          <w:shd w:val="clear" w:color="auto" w:fill="FFFFFF"/>
        </w:rPr>
        <w:t>данные и нажмите</w:t>
      </w:r>
      <w:r>
        <w:t xml:space="preserve"> </w:t>
      </w:r>
      <w:r w:rsidRPr="007871E4">
        <w:rPr>
          <w:color w:val="000000"/>
          <w:szCs w:val="26"/>
          <w:shd w:val="clear" w:color="auto" w:fill="FFFFFF"/>
        </w:rPr>
        <w:t>кнопку «Сохранить»</w:t>
      </w:r>
      <w:r>
        <w:t xml:space="preserve">. </w:t>
      </w:r>
    </w:p>
    <w:p w14:paraId="1C9552F8" w14:textId="77777777" w:rsidR="007871E4" w:rsidRDefault="007871E4" w:rsidP="00F6599F">
      <w:pPr>
        <w:pStyle w:val="a2"/>
        <w:numPr>
          <w:ilvl w:val="0"/>
          <w:numId w:val="13"/>
        </w:numPr>
        <w:rPr>
          <w:color w:val="000000"/>
          <w:szCs w:val="26"/>
          <w:shd w:val="clear" w:color="auto" w:fill="FFFFFF"/>
        </w:rPr>
      </w:pPr>
      <w:r w:rsidRPr="002B4932">
        <w:t>Н</w:t>
      </w:r>
      <w:r>
        <w:t xml:space="preserve">ажмите </w:t>
      </w:r>
      <w:r w:rsidRPr="000B52C2">
        <w:rPr>
          <w:color w:val="000000"/>
          <w:szCs w:val="26"/>
          <w:shd w:val="clear" w:color="auto" w:fill="FFFFFF"/>
        </w:rPr>
        <w:t>кнопку «Сохранить»</w:t>
      </w:r>
      <w:r>
        <w:rPr>
          <w:color w:val="000000"/>
          <w:szCs w:val="26"/>
          <w:shd w:val="clear" w:color="auto" w:fill="FFFFFF"/>
        </w:rPr>
        <w:t xml:space="preserve"> на форме </w:t>
      </w:r>
      <w:r w:rsidR="007831C4">
        <w:rPr>
          <w:color w:val="000000"/>
          <w:szCs w:val="26"/>
          <w:shd w:val="clear" w:color="auto" w:fill="FFFFFF"/>
        </w:rPr>
        <w:t>расходов почётного лица</w:t>
      </w:r>
      <w:r w:rsidRPr="000B52C2">
        <w:rPr>
          <w:color w:val="000000"/>
          <w:szCs w:val="26"/>
          <w:shd w:val="clear" w:color="auto" w:fill="FFFFFF"/>
        </w:rPr>
        <w:t xml:space="preserve">. Запись будет добавлена в </w:t>
      </w:r>
      <w:r w:rsidR="00002D58">
        <w:rPr>
          <w:color w:val="000000"/>
          <w:szCs w:val="26"/>
          <w:shd w:val="clear" w:color="auto" w:fill="FFFFFF"/>
        </w:rPr>
        <w:t>журнал</w:t>
      </w:r>
      <w:r w:rsidRPr="000B52C2">
        <w:rPr>
          <w:color w:val="000000"/>
          <w:szCs w:val="26"/>
          <w:shd w:val="clear" w:color="auto" w:fill="FFFFFF"/>
        </w:rPr>
        <w:t>.</w:t>
      </w:r>
    </w:p>
    <w:p w14:paraId="279CC086" w14:textId="77777777" w:rsidR="00937345" w:rsidRDefault="00937345" w:rsidP="00937345">
      <w:pPr>
        <w:pStyle w:val="a2"/>
        <w:numPr>
          <w:ilvl w:val="0"/>
          <w:numId w:val="13"/>
        </w:numPr>
        <w:rPr>
          <w:color w:val="000000"/>
          <w:szCs w:val="26"/>
          <w:shd w:val="clear" w:color="auto" w:fill="FFFFFF"/>
        </w:rPr>
      </w:pPr>
      <w:bookmarkStart w:id="44" w:name="_Отправка_в_ЭДО_1"/>
      <w:bookmarkEnd w:id="44"/>
      <w:r>
        <w:t>Проведите документ. Смотрите описание ниже.</w:t>
      </w:r>
    </w:p>
    <w:p w14:paraId="439292A5" w14:textId="77777777" w:rsidR="00ED6BB3" w:rsidRPr="00DE082F" w:rsidRDefault="008138BE" w:rsidP="00ED6BB3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45" w:name="_Toc128489850"/>
      <w:r w:rsidRPr="008138BE">
        <w:rPr>
          <w:rFonts w:eastAsia="Arial" w:cs="Cambria Math"/>
          <w:i w:val="0"/>
          <w:iCs w:val="0"/>
          <w:kern w:val="32"/>
        </w:rPr>
        <w:t>Проведение документа</w:t>
      </w:r>
      <w:bookmarkEnd w:id="45"/>
    </w:p>
    <w:p w14:paraId="6910A618" w14:textId="41034407" w:rsidR="00ED6BB3" w:rsidRDefault="00ED6BB3" w:rsidP="00ED6BB3">
      <w:pPr>
        <w:pStyle w:val="a9"/>
        <w:rPr>
          <w:rFonts w:eastAsia="Lucida Sans Unicode"/>
        </w:rPr>
      </w:pPr>
      <w:r>
        <w:rPr>
          <w:rFonts w:eastAsia="Lucida Sans Unicode"/>
        </w:rPr>
        <w:t xml:space="preserve">Чтобы </w:t>
      </w:r>
      <w:r w:rsidR="008138BE">
        <w:rPr>
          <w:rFonts w:eastAsia="Lucida Sans Unicode"/>
        </w:rPr>
        <w:t>провести документ</w:t>
      </w:r>
      <w:r>
        <w:rPr>
          <w:rFonts w:eastAsia="Lucida Sans Unicode"/>
        </w:rPr>
        <w:t xml:space="preserve">, нажмите </w:t>
      </w:r>
      <w:proofErr w:type="gramStart"/>
      <w:r>
        <w:rPr>
          <w:rFonts w:eastAsia="Lucida Sans Unicode"/>
        </w:rPr>
        <w:t xml:space="preserve">кнопку </w:t>
      </w:r>
      <w:r w:rsidR="00B07E6E" w:rsidRPr="009E4CC8">
        <w:rPr>
          <w:noProof/>
        </w:rPr>
        <w:drawing>
          <wp:inline distT="0" distB="0" distL="0" distR="0" wp14:anchorId="1C24AEB7" wp14:editId="4B74202D">
            <wp:extent cx="228600" cy="238125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Lucida Sans Unicode"/>
        </w:rPr>
        <w:t xml:space="preserve"> «</w:t>
      </w:r>
      <w:proofErr w:type="gramEnd"/>
      <w:r>
        <w:rPr>
          <w:rFonts w:eastAsia="Lucida Sans Unicode"/>
        </w:rPr>
        <w:t>Провести». Программа выдаст сообщение «</w:t>
      </w:r>
      <w:r w:rsidRPr="00C14E05">
        <w:rPr>
          <w:rFonts w:eastAsia="Lucida Sans Unicode"/>
        </w:rPr>
        <w:t>Файл отправлен и подписан</w:t>
      </w:r>
      <w:r>
        <w:rPr>
          <w:rFonts w:eastAsia="Lucida Sans Unicode"/>
        </w:rPr>
        <w:t>». После этого документ получит статус «</w:t>
      </w:r>
      <w:r w:rsidRPr="00C14E05">
        <w:rPr>
          <w:rFonts w:eastAsia="Lucida Sans Unicode"/>
        </w:rPr>
        <w:t>Отправлено в ЭДО</w:t>
      </w:r>
      <w:r>
        <w:rPr>
          <w:rFonts w:eastAsia="Lucida Sans Unicode"/>
        </w:rPr>
        <w:t>» и будет отображаться в журнале «</w:t>
      </w:r>
      <w:r w:rsidRPr="00331D1A">
        <w:t>ЭДО Личный кабинет</w:t>
      </w:r>
      <w:r>
        <w:rPr>
          <w:rFonts w:eastAsia="Lucida Sans Unicode"/>
        </w:rPr>
        <w:t>», группа «</w:t>
      </w:r>
      <w:r w:rsidR="001136FE">
        <w:rPr>
          <w:rFonts w:eastAsia="Lucida Sans Unicode"/>
        </w:rPr>
        <w:t>Исходящие</w:t>
      </w:r>
      <w:r>
        <w:rPr>
          <w:rFonts w:eastAsia="Lucida Sans Unicode"/>
        </w:rPr>
        <w:t>».</w:t>
      </w:r>
    </w:p>
    <w:p w14:paraId="3EC0E4F9" w14:textId="77777777" w:rsidR="008B7D88" w:rsidRPr="00331D1A" w:rsidRDefault="008B7D88" w:rsidP="008B7D88">
      <w:pPr>
        <w:pStyle w:val="1"/>
        <w:widowControl/>
        <w:numPr>
          <w:ilvl w:val="0"/>
          <w:numId w:val="1"/>
        </w:numPr>
        <w:suppressAutoHyphens w:val="0"/>
        <w:spacing w:before="600" w:after="240" w:line="259" w:lineRule="auto"/>
      </w:pPr>
      <w:bookmarkStart w:id="46" w:name="_Toc128489851"/>
      <w:r w:rsidRPr="00331D1A">
        <w:t>ЭДО</w:t>
      </w:r>
      <w:r>
        <w:t xml:space="preserve"> </w:t>
      </w:r>
      <w:r w:rsidRPr="00331D1A">
        <w:t>Личный кабинет</w:t>
      </w:r>
      <w:bookmarkEnd w:id="46"/>
    </w:p>
    <w:p w14:paraId="091D00C6" w14:textId="77777777" w:rsidR="008B7D88" w:rsidRPr="001217D5" w:rsidRDefault="002147EB" w:rsidP="001217D5">
      <w:pPr>
        <w:pStyle w:val="2"/>
        <w:widowControl/>
        <w:numPr>
          <w:ilvl w:val="1"/>
          <w:numId w:val="1"/>
        </w:numPr>
        <w:suppressAutoHyphens w:val="0"/>
        <w:spacing w:before="600" w:after="240"/>
        <w:jc w:val="both"/>
        <w:rPr>
          <w:i w:val="0"/>
          <w:kern w:val="0"/>
        </w:rPr>
      </w:pPr>
      <w:bookmarkStart w:id="47" w:name="_Журнал_«ЭДО_-"/>
      <w:bookmarkStart w:id="48" w:name="_Свойства_журнала"/>
      <w:bookmarkStart w:id="49" w:name="_Toc128489852"/>
      <w:bookmarkEnd w:id="47"/>
      <w:bookmarkEnd w:id="48"/>
      <w:r w:rsidRPr="001217D5">
        <w:rPr>
          <w:i w:val="0"/>
          <w:kern w:val="0"/>
        </w:rPr>
        <w:t>Свойства журнала</w:t>
      </w:r>
      <w:bookmarkEnd w:id="49"/>
    </w:p>
    <w:p w14:paraId="38B35704" w14:textId="77777777" w:rsidR="008801D3" w:rsidRDefault="008B7D88" w:rsidP="008801D3">
      <w:pPr>
        <w:pStyle w:val="a9"/>
      </w:pPr>
      <w:r w:rsidRPr="008801D3">
        <w:t>В журнале отображаются документы по электронному документообороту</w:t>
      </w:r>
      <w:r w:rsidR="008801D3">
        <w:t>.</w:t>
      </w:r>
      <w:r w:rsidR="008801D3" w:rsidRPr="008801D3">
        <w:t xml:space="preserve"> </w:t>
      </w:r>
      <w:r w:rsidR="008801D3">
        <w:t>Располагается в меню «Журналы». Окно журнала имеет вид (</w:t>
      </w:r>
      <w:r w:rsidR="008801D3">
        <w:fldChar w:fldCharType="begin"/>
      </w:r>
      <w:r w:rsidR="008801D3">
        <w:instrText xml:space="preserve"> REF _Ref121925934 \h  \* MERGEFORMAT </w:instrText>
      </w:r>
      <w:r w:rsidR="008801D3">
        <w:fldChar w:fldCharType="separate"/>
      </w:r>
      <w:r w:rsidR="00A14B43">
        <w:t>Рисунок 15</w:t>
      </w:r>
      <w:r w:rsidR="008801D3">
        <w:fldChar w:fldCharType="end"/>
      </w:r>
      <w:r w:rsidR="008801D3">
        <w:t>).</w:t>
      </w:r>
    </w:p>
    <w:p w14:paraId="531DF8F0" w14:textId="20FA6B3F" w:rsidR="008B7D88" w:rsidRPr="00331D1A" w:rsidRDefault="00B07E6E" w:rsidP="008B7D88">
      <w:pPr>
        <w:pStyle w:val="ab"/>
        <w:rPr>
          <w:noProof/>
        </w:rPr>
      </w:pPr>
      <w:r w:rsidRPr="00400714">
        <w:rPr>
          <w:noProof/>
        </w:rPr>
        <w:drawing>
          <wp:inline distT="0" distB="0" distL="0" distR="0" wp14:anchorId="464F5668" wp14:editId="63C53E78">
            <wp:extent cx="5934075" cy="22669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E9C7" w14:textId="77777777" w:rsidR="008B7D88" w:rsidRDefault="008B7D88" w:rsidP="008B7D88">
      <w:pPr>
        <w:pStyle w:val="ac"/>
        <w:rPr>
          <w:rFonts w:eastAsia="Lucida Sans Unicode"/>
        </w:rPr>
      </w:pPr>
      <w:bookmarkStart w:id="50" w:name="_Ref121925934"/>
      <w:r>
        <w:t xml:space="preserve">Рисунок </w:t>
      </w:r>
      <w:fldSimple w:instr=" SEQ Рисунок \* ARABIC ">
        <w:r w:rsidR="00A14B43">
          <w:rPr>
            <w:noProof/>
          </w:rPr>
          <w:t>15</w:t>
        </w:r>
      </w:fldSimple>
      <w:bookmarkEnd w:id="50"/>
    </w:p>
    <w:p w14:paraId="258C41EC" w14:textId="77777777" w:rsidR="002D48C0" w:rsidRPr="00DE6574" w:rsidRDefault="002D48C0" w:rsidP="002D48C0">
      <w:pPr>
        <w:pStyle w:val="a1"/>
        <w:rPr>
          <w:rFonts w:eastAsia="Lucida Sans Unicode"/>
        </w:rPr>
      </w:pPr>
      <w:r>
        <w:rPr>
          <w:rFonts w:eastAsia="Lucida Sans Unicode"/>
        </w:rPr>
        <w:t>Жирным шрифтом выделены записи, которые требуют подписания пользовател</w:t>
      </w:r>
      <w:r w:rsidR="003F6A69">
        <w:rPr>
          <w:rFonts w:eastAsia="Lucida Sans Unicode"/>
        </w:rPr>
        <w:t>ем</w:t>
      </w:r>
      <w:r>
        <w:rPr>
          <w:rFonts w:eastAsia="Lucida Sans Unicode"/>
        </w:rPr>
        <w:t>.</w:t>
      </w:r>
    </w:p>
    <w:p w14:paraId="10C9D148" w14:textId="77777777" w:rsidR="008B7D88" w:rsidRDefault="008B7D88" w:rsidP="00DE6574">
      <w:pPr>
        <w:pStyle w:val="a1"/>
        <w:rPr>
          <w:rFonts w:eastAsia="Lucida Sans Unicode"/>
        </w:rPr>
      </w:pPr>
      <w:r>
        <w:rPr>
          <w:rFonts w:eastAsia="Lucida Sans Unicode"/>
        </w:rPr>
        <w:t>В группе «В работе» отображаются документы, ожидающие подписания</w:t>
      </w:r>
      <w:r w:rsidR="007831C4">
        <w:rPr>
          <w:rFonts w:eastAsia="Lucida Sans Unicode"/>
        </w:rPr>
        <w:t xml:space="preserve"> пользовател</w:t>
      </w:r>
      <w:r w:rsidR="003F6A69">
        <w:rPr>
          <w:rFonts w:eastAsia="Lucida Sans Unicode"/>
        </w:rPr>
        <w:t>ем</w:t>
      </w:r>
      <w:r>
        <w:rPr>
          <w:rFonts w:eastAsia="Lucida Sans Unicode"/>
        </w:rPr>
        <w:t>.</w:t>
      </w:r>
      <w:r w:rsidR="00DE6574">
        <w:rPr>
          <w:rFonts w:eastAsia="Lucida Sans Unicode"/>
        </w:rPr>
        <w:t xml:space="preserve"> </w:t>
      </w:r>
      <w:r w:rsidR="00DE6574" w:rsidRPr="00DE6574">
        <w:rPr>
          <w:rFonts w:eastAsia="Lucida Sans Unicode"/>
        </w:rPr>
        <w:t>П</w:t>
      </w:r>
      <w:r w:rsidR="00DE6574">
        <w:rPr>
          <w:rFonts w:eastAsia="Lucida Sans Unicode"/>
        </w:rPr>
        <w:t xml:space="preserve">осле подписания документ перестаёт отображаться в </w:t>
      </w:r>
      <w:r w:rsidR="003F6A69">
        <w:rPr>
          <w:rFonts w:eastAsia="Lucida Sans Unicode"/>
        </w:rPr>
        <w:t xml:space="preserve">данной </w:t>
      </w:r>
      <w:r w:rsidR="00DE6574">
        <w:rPr>
          <w:rFonts w:eastAsia="Lucida Sans Unicode"/>
        </w:rPr>
        <w:t>папке</w:t>
      </w:r>
      <w:r w:rsidR="003F6A69">
        <w:rPr>
          <w:rFonts w:eastAsia="Lucida Sans Unicode"/>
        </w:rPr>
        <w:t>, т.к.</w:t>
      </w:r>
      <w:r w:rsidR="00DE6574">
        <w:rPr>
          <w:rFonts w:eastAsia="Lucida Sans Unicode"/>
        </w:rPr>
        <w:t xml:space="preserve"> переходит к следующему подписанту</w:t>
      </w:r>
      <w:r w:rsidR="007831C4">
        <w:rPr>
          <w:rFonts w:eastAsia="Lucida Sans Unicode"/>
        </w:rPr>
        <w:t xml:space="preserve"> </w:t>
      </w:r>
      <w:r w:rsidR="009A6176">
        <w:rPr>
          <w:rFonts w:eastAsia="Lucida Sans Unicode"/>
        </w:rPr>
        <w:t>в</w:t>
      </w:r>
      <w:r w:rsidR="007831C4">
        <w:rPr>
          <w:rFonts w:eastAsia="Lucida Sans Unicode"/>
        </w:rPr>
        <w:t xml:space="preserve"> маршрут</w:t>
      </w:r>
      <w:r w:rsidR="009A6176">
        <w:rPr>
          <w:rFonts w:eastAsia="Lucida Sans Unicode"/>
        </w:rPr>
        <w:t>е</w:t>
      </w:r>
      <w:r w:rsidR="00DE6574">
        <w:rPr>
          <w:rFonts w:eastAsia="Lucida Sans Unicode"/>
        </w:rPr>
        <w:t>.</w:t>
      </w:r>
    </w:p>
    <w:p w14:paraId="296E62C4" w14:textId="77777777" w:rsidR="008B7D88" w:rsidRDefault="008B7D88" w:rsidP="002F4344">
      <w:pPr>
        <w:pStyle w:val="a1"/>
        <w:rPr>
          <w:rFonts w:eastAsia="Lucida Sans Unicode"/>
        </w:rPr>
      </w:pPr>
      <w:r>
        <w:rPr>
          <w:rFonts w:eastAsia="Lucida Sans Unicode"/>
        </w:rPr>
        <w:t xml:space="preserve">В группе «Подписанные» отображаются </w:t>
      </w:r>
      <w:r w:rsidR="002527A8">
        <w:rPr>
          <w:rFonts w:eastAsia="Lucida Sans Unicode"/>
        </w:rPr>
        <w:t xml:space="preserve">документы, </w:t>
      </w:r>
      <w:r w:rsidR="002F4344">
        <w:rPr>
          <w:rFonts w:eastAsia="Lucida Sans Unicode"/>
        </w:rPr>
        <w:t xml:space="preserve">в подписании </w:t>
      </w:r>
      <w:r w:rsidR="002527A8" w:rsidRPr="002527A8">
        <w:rPr>
          <w:rFonts w:eastAsia="Lucida Sans Unicode"/>
        </w:rPr>
        <w:t>которы</w:t>
      </w:r>
      <w:r w:rsidR="002F4344">
        <w:rPr>
          <w:rFonts w:eastAsia="Lucida Sans Unicode"/>
        </w:rPr>
        <w:t>х</w:t>
      </w:r>
      <w:r w:rsidR="002527A8" w:rsidRPr="002527A8">
        <w:rPr>
          <w:rFonts w:eastAsia="Lucida Sans Unicode"/>
        </w:rPr>
        <w:t xml:space="preserve"> </w:t>
      </w:r>
      <w:r w:rsidR="002F4344">
        <w:rPr>
          <w:rFonts w:eastAsia="Lucida Sans Unicode"/>
        </w:rPr>
        <w:t>участвовал пользователь</w:t>
      </w:r>
      <w:r w:rsidR="0008094F">
        <w:rPr>
          <w:rFonts w:eastAsia="Lucida Sans Unicode"/>
        </w:rPr>
        <w:t>,</w:t>
      </w:r>
      <w:r w:rsidR="0008094F" w:rsidRPr="0008094F">
        <w:rPr>
          <w:rFonts w:eastAsia="Lucida Sans Unicode"/>
        </w:rPr>
        <w:t xml:space="preserve"> </w:t>
      </w:r>
      <w:r w:rsidR="0008094F">
        <w:rPr>
          <w:rFonts w:eastAsia="Lucida Sans Unicode"/>
        </w:rPr>
        <w:t>со статусом «</w:t>
      </w:r>
      <w:r w:rsidR="0008094F" w:rsidRPr="002F4344">
        <w:rPr>
          <w:rFonts w:eastAsia="Lucida Sans Unicode"/>
        </w:rPr>
        <w:t>Подписано</w:t>
      </w:r>
      <w:r w:rsidR="0008094F">
        <w:rPr>
          <w:rFonts w:eastAsia="Lucida Sans Unicode"/>
        </w:rPr>
        <w:t>»</w:t>
      </w:r>
      <w:r w:rsidR="002F4344">
        <w:rPr>
          <w:rFonts w:eastAsia="Lucida Sans Unicode"/>
        </w:rPr>
        <w:t>.</w:t>
      </w:r>
    </w:p>
    <w:p w14:paraId="0ACFC81B" w14:textId="77777777" w:rsidR="008B7D88" w:rsidRDefault="008B7D88" w:rsidP="0075057A">
      <w:pPr>
        <w:pStyle w:val="a1"/>
        <w:rPr>
          <w:rFonts w:eastAsia="Lucida Sans Unicode"/>
        </w:rPr>
      </w:pPr>
      <w:r>
        <w:rPr>
          <w:rFonts w:eastAsia="Lucida Sans Unicode"/>
        </w:rPr>
        <w:t>В группе «Отклонённые» отображаются документы</w:t>
      </w:r>
      <w:r w:rsidR="00C63E1A">
        <w:rPr>
          <w:rFonts w:eastAsia="Lucida Sans Unicode"/>
        </w:rPr>
        <w:t>,</w:t>
      </w:r>
      <w:r w:rsidR="0075057A" w:rsidRPr="0075057A">
        <w:rPr>
          <w:rFonts w:eastAsia="Lucida Sans Unicode"/>
        </w:rPr>
        <w:t xml:space="preserve"> </w:t>
      </w:r>
      <w:r w:rsidR="00C63E1A">
        <w:rPr>
          <w:rFonts w:eastAsia="Lucida Sans Unicode"/>
        </w:rPr>
        <w:t xml:space="preserve">которые отклонил пользователь, </w:t>
      </w:r>
      <w:r w:rsidR="0075057A">
        <w:rPr>
          <w:rFonts w:eastAsia="Lucida Sans Unicode"/>
        </w:rPr>
        <w:t>со статусом «</w:t>
      </w:r>
      <w:r w:rsidR="0075057A" w:rsidRPr="0075057A">
        <w:rPr>
          <w:rFonts w:eastAsia="Lucida Sans Unicode"/>
        </w:rPr>
        <w:t>Отклонено</w:t>
      </w:r>
      <w:r w:rsidR="0075057A">
        <w:rPr>
          <w:rFonts w:eastAsia="Lucida Sans Unicode"/>
        </w:rPr>
        <w:t>»</w:t>
      </w:r>
      <w:r>
        <w:rPr>
          <w:rFonts w:eastAsia="Lucida Sans Unicode"/>
        </w:rPr>
        <w:t>.</w:t>
      </w:r>
    </w:p>
    <w:p w14:paraId="603C718C" w14:textId="77777777" w:rsidR="008B7D88" w:rsidRDefault="008B7D88" w:rsidP="008B7D88">
      <w:pPr>
        <w:pStyle w:val="a1"/>
        <w:rPr>
          <w:rFonts w:eastAsia="Lucida Sans Unicode"/>
        </w:rPr>
      </w:pPr>
      <w:r>
        <w:rPr>
          <w:rFonts w:eastAsia="Lucida Sans Unicode"/>
        </w:rPr>
        <w:t>В группе «Исходящие» отображаются документы, внесённые</w:t>
      </w:r>
      <w:r w:rsidR="002527A8">
        <w:rPr>
          <w:rFonts w:eastAsia="Lucida Sans Unicode"/>
        </w:rPr>
        <w:t xml:space="preserve"> пользователем</w:t>
      </w:r>
      <w:r>
        <w:rPr>
          <w:rFonts w:eastAsia="Lucida Sans Unicode"/>
        </w:rPr>
        <w:t xml:space="preserve"> в журналы модуля и имеющие статус «Ушло в ЭДО».</w:t>
      </w:r>
    </w:p>
    <w:p w14:paraId="09DCFB7A" w14:textId="77777777" w:rsidR="0015775C" w:rsidRDefault="00743A20" w:rsidP="00AC3D35">
      <w:pPr>
        <w:pStyle w:val="a1"/>
        <w:rPr>
          <w:rFonts w:eastAsia="Lucida Sans Unicode"/>
        </w:rPr>
      </w:pPr>
      <w:r>
        <w:rPr>
          <w:rFonts w:eastAsia="Lucida Sans Unicode"/>
        </w:rPr>
        <w:t xml:space="preserve">В детальной части «Файлы» отображаются </w:t>
      </w:r>
      <w:r w:rsidR="001C6F9A">
        <w:rPr>
          <w:rFonts w:eastAsia="Lucida Sans Unicode"/>
        </w:rPr>
        <w:t xml:space="preserve">файлы </w:t>
      </w:r>
      <w:r w:rsidR="0015775C">
        <w:rPr>
          <w:rFonts w:eastAsia="Lucida Sans Unicode"/>
        </w:rPr>
        <w:t>документ</w:t>
      </w:r>
      <w:r w:rsidR="00AC3D35">
        <w:rPr>
          <w:rFonts w:eastAsia="Lucida Sans Unicode"/>
        </w:rPr>
        <w:t>а (</w:t>
      </w:r>
      <w:proofErr w:type="spellStart"/>
      <w:r w:rsidR="00AC3D35" w:rsidRPr="00AC3D35">
        <w:rPr>
          <w:rFonts w:eastAsia="Lucida Sans Unicode"/>
        </w:rPr>
        <w:t>xml</w:t>
      </w:r>
      <w:proofErr w:type="spellEnd"/>
      <w:r w:rsidR="00AC3D35">
        <w:rPr>
          <w:rFonts w:eastAsia="Lucida Sans Unicode"/>
        </w:rPr>
        <w:t xml:space="preserve">, </w:t>
      </w:r>
      <w:proofErr w:type="spellStart"/>
      <w:r w:rsidR="00AC3D35" w:rsidRPr="00AC3D35">
        <w:rPr>
          <w:rFonts w:eastAsia="Lucida Sans Unicode"/>
        </w:rPr>
        <w:t>pdf</w:t>
      </w:r>
      <w:proofErr w:type="spellEnd"/>
      <w:r w:rsidR="00AC3D35">
        <w:rPr>
          <w:rFonts w:eastAsia="Lucida Sans Unicode"/>
        </w:rPr>
        <w:t>)</w:t>
      </w:r>
      <w:r w:rsidR="0015775C">
        <w:rPr>
          <w:rFonts w:eastAsia="Lucida Sans Unicode"/>
        </w:rPr>
        <w:t>.</w:t>
      </w:r>
      <w:r w:rsidR="0015775C" w:rsidRPr="0015775C">
        <w:rPr>
          <w:rFonts w:eastAsia="Lucida Sans Unicode"/>
        </w:rPr>
        <w:t xml:space="preserve"> </w:t>
      </w:r>
      <w:r w:rsidR="007A6670">
        <w:rPr>
          <w:rFonts w:eastAsia="Lucida Sans Unicode"/>
        </w:rPr>
        <w:t>Здесь документы можно подписать или отклонить.</w:t>
      </w:r>
    </w:p>
    <w:p w14:paraId="7DA83535" w14:textId="77777777" w:rsidR="002D48C0" w:rsidRDefault="002D48C0" w:rsidP="002D48C0">
      <w:pPr>
        <w:pStyle w:val="a1"/>
        <w:rPr>
          <w:rFonts w:eastAsia="Lucida Sans Unicode"/>
        </w:rPr>
      </w:pPr>
      <w:r w:rsidRPr="009F2334">
        <w:rPr>
          <w:rFonts w:eastAsia="Lucida Sans Unicode"/>
        </w:rPr>
        <w:t xml:space="preserve">В детальной части журнала «Маршрут» отображаются подписанты и статус </w:t>
      </w:r>
      <w:r w:rsidR="008138BE">
        <w:rPr>
          <w:rFonts w:eastAsia="Lucida Sans Unicode"/>
        </w:rPr>
        <w:t>этапа согласования</w:t>
      </w:r>
      <w:r w:rsidRPr="009F2334">
        <w:rPr>
          <w:rFonts w:eastAsia="Lucida Sans Unicode"/>
        </w:rPr>
        <w:t xml:space="preserve">. </w:t>
      </w:r>
      <w:r w:rsidR="008138BE">
        <w:rPr>
          <w:rFonts w:eastAsia="Lucida Sans Unicode"/>
        </w:rPr>
        <w:t xml:space="preserve">Также отображается тип требуемой подписи: простая или квалифицированная. </w:t>
      </w:r>
    </w:p>
    <w:p w14:paraId="390E33CE" w14:textId="77777777" w:rsidR="0071323D" w:rsidRPr="00131559" w:rsidRDefault="0071323D" w:rsidP="0071323D">
      <w:pPr>
        <w:pStyle w:val="2"/>
        <w:widowControl/>
        <w:numPr>
          <w:ilvl w:val="1"/>
          <w:numId w:val="1"/>
        </w:numPr>
        <w:suppressAutoHyphens w:val="0"/>
        <w:spacing w:before="600" w:after="240"/>
        <w:jc w:val="both"/>
        <w:rPr>
          <w:i w:val="0"/>
          <w:kern w:val="0"/>
        </w:rPr>
      </w:pPr>
      <w:bookmarkStart w:id="51" w:name="_Выбор_сертификата"/>
      <w:bookmarkStart w:id="52" w:name="_Обработка_документа"/>
      <w:bookmarkStart w:id="53" w:name="_Toc128489853"/>
      <w:bookmarkEnd w:id="51"/>
      <w:bookmarkEnd w:id="52"/>
      <w:r>
        <w:rPr>
          <w:i w:val="0"/>
          <w:kern w:val="0"/>
        </w:rPr>
        <w:t>Обработка документа</w:t>
      </w:r>
      <w:bookmarkEnd w:id="53"/>
    </w:p>
    <w:p w14:paraId="70E641EC" w14:textId="77777777" w:rsidR="001217D5" w:rsidRPr="00022C7E" w:rsidRDefault="001217D5" w:rsidP="001217D5">
      <w:pPr>
        <w:pStyle w:val="a9"/>
      </w:pPr>
      <w:r w:rsidRPr="00022C7E">
        <w:t>Глава содержит следующие разделы</w:t>
      </w:r>
      <w:r>
        <w:t>.</w:t>
      </w:r>
    </w:p>
    <w:p w14:paraId="4C7BDDA4" w14:textId="77777777" w:rsidR="008138BE" w:rsidRDefault="004933CB" w:rsidP="001217D5">
      <w:pPr>
        <w:pStyle w:val="a7"/>
        <w:rPr>
          <w:rStyle w:val="a8"/>
          <w:rFonts w:eastAsia="Lucida Sans Unicode"/>
          <w:color w:val="3333FF"/>
          <w:u w:val="none"/>
        </w:rPr>
      </w:pPr>
      <w:hyperlink w:anchor="_Подписание_документа_простой" w:history="1">
        <w:r w:rsidR="00C23276" w:rsidRPr="007A6670">
          <w:rPr>
            <w:rStyle w:val="a8"/>
            <w:rFonts w:eastAsia="Lucida Sans Unicode"/>
            <w:color w:val="3333FF"/>
            <w:u w:val="none"/>
          </w:rPr>
          <w:t>Подписание документа простой подписью.</w:t>
        </w:r>
      </w:hyperlink>
    </w:p>
    <w:p w14:paraId="46F2AD6D" w14:textId="77777777" w:rsidR="008138BE" w:rsidRDefault="004933CB" w:rsidP="001217D5">
      <w:pPr>
        <w:pStyle w:val="a7"/>
        <w:rPr>
          <w:rStyle w:val="a8"/>
          <w:rFonts w:eastAsia="Lucida Sans Unicode"/>
          <w:color w:val="3333FF"/>
          <w:u w:val="none"/>
        </w:rPr>
      </w:pPr>
      <w:hyperlink w:anchor="_Подписание_документа_квалифицирован" w:history="1">
        <w:r w:rsidR="008A2C09" w:rsidRPr="008A2C09">
          <w:rPr>
            <w:rStyle w:val="a8"/>
            <w:rFonts w:eastAsia="Lucida Sans Unicode"/>
            <w:color w:val="3333FF"/>
            <w:u w:val="none"/>
          </w:rPr>
          <w:t>Подписание документа квалифицированной подписью.</w:t>
        </w:r>
      </w:hyperlink>
    </w:p>
    <w:p w14:paraId="66F4080F" w14:textId="77777777" w:rsidR="00C23276" w:rsidRPr="002147EB" w:rsidRDefault="004933CB" w:rsidP="001217D5">
      <w:pPr>
        <w:pStyle w:val="a7"/>
        <w:rPr>
          <w:rStyle w:val="a8"/>
          <w:rFonts w:eastAsia="Lucida Sans Unicode"/>
          <w:color w:val="3333FF"/>
          <w:u w:val="none"/>
        </w:rPr>
      </w:pPr>
      <w:hyperlink w:anchor="_Отклонение,_просмотр_документа" w:history="1">
        <w:r w:rsidR="008A2C09" w:rsidRPr="008A2C09">
          <w:rPr>
            <w:rStyle w:val="a8"/>
            <w:rFonts w:eastAsia="Lucida Sans Unicode"/>
            <w:color w:val="3333FF"/>
            <w:u w:val="none"/>
          </w:rPr>
          <w:t>Отклонение, просмотр документа.</w:t>
        </w:r>
      </w:hyperlink>
    </w:p>
    <w:p w14:paraId="3AE62302" w14:textId="77777777" w:rsidR="008138BE" w:rsidRPr="007C3654" w:rsidRDefault="008138BE" w:rsidP="008138BE">
      <w:pPr>
        <w:pStyle w:val="3"/>
        <w:pBdr>
          <w:bottom w:val="single" w:sz="4" w:space="1" w:color="auto"/>
        </w:pBdr>
        <w:spacing w:before="600" w:after="200"/>
        <w:ind w:left="454"/>
        <w:rPr>
          <w:rFonts w:eastAsia="Arial" w:cs="Cambria Math"/>
          <w:iCs/>
          <w:kern w:val="32"/>
          <w:sz w:val="28"/>
          <w:szCs w:val="28"/>
        </w:rPr>
      </w:pPr>
      <w:bookmarkStart w:id="54" w:name="_Подписание_документа"/>
      <w:bookmarkStart w:id="55" w:name="_Подписание_или_отклонение"/>
      <w:bookmarkStart w:id="56" w:name="_Подписание_документа_простой"/>
      <w:bookmarkStart w:id="57" w:name="_Toc128489854"/>
      <w:bookmarkEnd w:id="54"/>
      <w:bookmarkEnd w:id="55"/>
      <w:bookmarkEnd w:id="56"/>
      <w:r w:rsidRPr="007C3654">
        <w:rPr>
          <w:rFonts w:eastAsia="Arial" w:cs="Cambria Math"/>
          <w:iCs/>
          <w:kern w:val="32"/>
          <w:sz w:val="28"/>
          <w:szCs w:val="28"/>
        </w:rPr>
        <w:t>Подписание документа</w:t>
      </w:r>
      <w:r>
        <w:rPr>
          <w:rFonts w:eastAsia="Arial" w:cs="Cambria Math"/>
          <w:iCs/>
          <w:kern w:val="32"/>
          <w:sz w:val="28"/>
          <w:szCs w:val="28"/>
        </w:rPr>
        <w:t xml:space="preserve"> простой подписью</w:t>
      </w:r>
      <w:bookmarkEnd w:id="57"/>
    </w:p>
    <w:p w14:paraId="29D9CB5C" w14:textId="77777777" w:rsidR="008138BE" w:rsidRDefault="008138BE" w:rsidP="008138BE">
      <w:pPr>
        <w:pStyle w:val="a2"/>
        <w:numPr>
          <w:ilvl w:val="0"/>
          <w:numId w:val="0"/>
        </w:numPr>
        <w:ind w:firstLine="454"/>
        <w:rPr>
          <w:rFonts w:eastAsia="Lucida Sans Unicode"/>
        </w:rPr>
      </w:pPr>
      <w:r>
        <w:rPr>
          <w:rFonts w:eastAsia="Lucida Sans Unicode"/>
        </w:rPr>
        <w:t xml:space="preserve">Чтобы подписать документ простой подписью, выполните следующие действия. </w:t>
      </w:r>
    </w:p>
    <w:p w14:paraId="235B54C7" w14:textId="77777777" w:rsidR="008138BE" w:rsidRPr="001F446F" w:rsidRDefault="008138BE" w:rsidP="008138BE">
      <w:pPr>
        <w:pStyle w:val="a2"/>
        <w:numPr>
          <w:ilvl w:val="0"/>
          <w:numId w:val="8"/>
        </w:numPr>
        <w:rPr>
          <w:rFonts w:eastAsia="Lucida Sans Unicode"/>
        </w:rPr>
      </w:pPr>
      <w:r w:rsidRPr="001F446F">
        <w:rPr>
          <w:color w:val="000000"/>
          <w:szCs w:val="26"/>
          <w:shd w:val="clear" w:color="auto" w:fill="FFFFFF"/>
        </w:rPr>
        <w:t>Выберите из меню «</w:t>
      </w:r>
      <w:r w:rsidRPr="003B5418">
        <w:t>Журнал</w:t>
      </w:r>
      <w:r>
        <w:t xml:space="preserve">ы» </w:t>
      </w:r>
      <w:r w:rsidRPr="001F446F">
        <w:rPr>
          <w:rFonts w:eastAsia="Lucida Sans Unicode"/>
        </w:rPr>
        <w:t xml:space="preserve">журнал </w:t>
      </w:r>
      <w:r>
        <w:t>«</w:t>
      </w:r>
      <w:r w:rsidRPr="00331D1A">
        <w:t>ЭДО Личный кабинет</w:t>
      </w:r>
      <w:r>
        <w:t>». Откроется страница (</w:t>
      </w:r>
      <w:r>
        <w:fldChar w:fldCharType="begin"/>
      </w:r>
      <w:r>
        <w:instrText xml:space="preserve"> REF _Ref121925934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15</w:t>
      </w:r>
      <w:r>
        <w:fldChar w:fldCharType="end"/>
      </w:r>
      <w:r>
        <w:t>).</w:t>
      </w:r>
    </w:p>
    <w:p w14:paraId="01D00D4B" w14:textId="77777777" w:rsidR="008138BE" w:rsidRDefault="008138BE" w:rsidP="008138BE">
      <w:pPr>
        <w:pStyle w:val="a2"/>
        <w:numPr>
          <w:ilvl w:val="0"/>
          <w:numId w:val="8"/>
        </w:numPr>
        <w:rPr>
          <w:rFonts w:eastAsia="Lucida Sans Unicode"/>
        </w:rPr>
      </w:pPr>
      <w:r>
        <w:t>Если Вы автор документа, п</w:t>
      </w:r>
      <w:r w:rsidRPr="00E82316">
        <w:t xml:space="preserve">ерейдите в группу </w:t>
      </w:r>
      <w:r w:rsidRPr="00E82316">
        <w:rPr>
          <w:rFonts w:eastAsia="Lucida Sans Unicode"/>
        </w:rPr>
        <w:t>«</w:t>
      </w:r>
      <w:r w:rsidR="007A6670" w:rsidRPr="00E82316">
        <w:rPr>
          <w:rFonts w:eastAsia="Lucida Sans Unicode"/>
        </w:rPr>
        <w:t>Исходящие</w:t>
      </w:r>
      <w:r w:rsidRPr="00E82316">
        <w:rPr>
          <w:rFonts w:eastAsia="Lucida Sans Unicode"/>
        </w:rPr>
        <w:t>»</w:t>
      </w:r>
      <w:r>
        <w:rPr>
          <w:rFonts w:eastAsia="Lucida Sans Unicode"/>
        </w:rPr>
        <w:t>.</w:t>
      </w:r>
    </w:p>
    <w:p w14:paraId="259AB629" w14:textId="77777777" w:rsidR="008138BE" w:rsidRDefault="008138BE" w:rsidP="008138BE">
      <w:pPr>
        <w:pStyle w:val="a2"/>
        <w:numPr>
          <w:ilvl w:val="0"/>
          <w:numId w:val="8"/>
        </w:numPr>
        <w:rPr>
          <w:rFonts w:eastAsia="Lucida Sans Unicode"/>
        </w:rPr>
      </w:pPr>
      <w:r>
        <w:t>Если Вы подписант</w:t>
      </w:r>
      <w:r w:rsidR="007A6670" w:rsidRPr="007A6670">
        <w:t xml:space="preserve"> </w:t>
      </w:r>
      <w:r w:rsidR="007A6670">
        <w:t>документа</w:t>
      </w:r>
      <w:r>
        <w:t>, п</w:t>
      </w:r>
      <w:r w:rsidRPr="00E82316">
        <w:t xml:space="preserve">ерейдите в группу </w:t>
      </w:r>
      <w:r w:rsidRPr="00E82316">
        <w:rPr>
          <w:rFonts w:eastAsia="Lucida Sans Unicode"/>
        </w:rPr>
        <w:t>«</w:t>
      </w:r>
      <w:r w:rsidR="007A6670" w:rsidRPr="00E82316">
        <w:rPr>
          <w:rFonts w:eastAsia="Lucida Sans Unicode"/>
        </w:rPr>
        <w:t>В работе</w:t>
      </w:r>
      <w:r w:rsidRPr="00E82316">
        <w:rPr>
          <w:rFonts w:eastAsia="Lucida Sans Unicode"/>
        </w:rPr>
        <w:t>».</w:t>
      </w:r>
    </w:p>
    <w:p w14:paraId="3B4B1A6A" w14:textId="77777777" w:rsidR="008138BE" w:rsidRPr="00FA059E" w:rsidRDefault="008138BE" w:rsidP="008138BE">
      <w:pPr>
        <w:pStyle w:val="a2"/>
        <w:numPr>
          <w:ilvl w:val="0"/>
          <w:numId w:val="8"/>
        </w:numPr>
        <w:rPr>
          <w:rFonts w:eastAsia="Lucida Sans Unicode"/>
        </w:rPr>
      </w:pPr>
      <w:r>
        <w:t>Выберите нужный документ и перейдите в детальную часть «Файлы» (</w:t>
      </w:r>
      <w:r>
        <w:fldChar w:fldCharType="begin"/>
      </w:r>
      <w:r>
        <w:instrText xml:space="preserve"> REF _Ref125031387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16</w:t>
      </w:r>
      <w:r>
        <w:fldChar w:fldCharType="end"/>
      </w:r>
      <w:r>
        <w:t>).</w:t>
      </w:r>
    </w:p>
    <w:p w14:paraId="4B4124FB" w14:textId="6C68D991" w:rsidR="008138BE" w:rsidRDefault="00B07E6E" w:rsidP="008138BE">
      <w:pPr>
        <w:pStyle w:val="ab"/>
        <w:rPr>
          <w:noProof/>
        </w:rPr>
      </w:pPr>
      <w:r w:rsidRPr="002A3249">
        <w:rPr>
          <w:noProof/>
        </w:rPr>
        <w:drawing>
          <wp:inline distT="0" distB="0" distL="0" distR="0" wp14:anchorId="6CB2A8E6" wp14:editId="79DE9E39">
            <wp:extent cx="3895725" cy="12763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8E2C" w14:textId="77777777" w:rsidR="008138BE" w:rsidRDefault="008138BE" w:rsidP="008138BE">
      <w:pPr>
        <w:pStyle w:val="ac"/>
      </w:pPr>
      <w:bookmarkStart w:id="58" w:name="_Ref125031387"/>
      <w:r>
        <w:t xml:space="preserve">Рисунок </w:t>
      </w:r>
      <w:fldSimple w:instr=" SEQ Рисунок \* ARABIC ">
        <w:r w:rsidR="00A14B43">
          <w:rPr>
            <w:noProof/>
          </w:rPr>
          <w:t>16</w:t>
        </w:r>
      </w:fldSimple>
      <w:bookmarkEnd w:id="58"/>
    </w:p>
    <w:p w14:paraId="043EF16C" w14:textId="77777777" w:rsidR="008138BE" w:rsidRDefault="008138BE" w:rsidP="008138BE">
      <w:pPr>
        <w:pStyle w:val="a2"/>
        <w:numPr>
          <w:ilvl w:val="0"/>
          <w:numId w:val="8"/>
        </w:numPr>
      </w:pPr>
      <w:r>
        <w:t xml:space="preserve">Выберите </w:t>
      </w:r>
      <w:r w:rsidR="002F4344">
        <w:t>файл</w:t>
      </w:r>
      <w:r>
        <w:t>.</w:t>
      </w:r>
    </w:p>
    <w:p w14:paraId="7DC081FD" w14:textId="2FAA1F70" w:rsidR="00FE3007" w:rsidRDefault="005606CB" w:rsidP="002F4344">
      <w:pPr>
        <w:pStyle w:val="a2"/>
        <w:numPr>
          <w:ilvl w:val="0"/>
          <w:numId w:val="8"/>
        </w:numPr>
      </w:pPr>
      <w:r>
        <w:t xml:space="preserve">Нажмите </w:t>
      </w:r>
      <w:proofErr w:type="gramStart"/>
      <w:r>
        <w:t>кнопку</w:t>
      </w:r>
      <w:r w:rsidRPr="002A3249">
        <w:rPr>
          <w:noProof/>
        </w:rPr>
        <w:t xml:space="preserve"> </w:t>
      </w:r>
      <w:r w:rsidR="00B07E6E" w:rsidRPr="002A3249">
        <w:rPr>
          <w:noProof/>
        </w:rPr>
        <w:drawing>
          <wp:inline distT="0" distB="0" distL="0" distR="0" wp14:anchorId="1D066695" wp14:editId="0F1B9184">
            <wp:extent cx="190500" cy="180975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«</w:t>
      </w:r>
      <w:proofErr w:type="gramEnd"/>
      <w:r>
        <w:rPr>
          <w:noProof/>
        </w:rPr>
        <w:t>Подписать файл».</w:t>
      </w:r>
      <w:r w:rsidR="00FE3007">
        <w:rPr>
          <w:noProof/>
        </w:rPr>
        <w:t xml:space="preserve"> </w:t>
      </w:r>
      <w:r w:rsidR="00FE3007">
        <w:t>Программа выдаст диалоговое окно.</w:t>
      </w:r>
    </w:p>
    <w:p w14:paraId="5D47CB3B" w14:textId="4CF4F828" w:rsidR="00FE3007" w:rsidRDefault="00B07E6E" w:rsidP="00FE3007">
      <w:pPr>
        <w:pStyle w:val="ab"/>
        <w:rPr>
          <w:noProof/>
        </w:rPr>
      </w:pPr>
      <w:r w:rsidRPr="002A3249">
        <w:rPr>
          <w:noProof/>
        </w:rPr>
        <w:drawing>
          <wp:inline distT="0" distB="0" distL="0" distR="0" wp14:anchorId="199A32AE" wp14:editId="1E235808">
            <wp:extent cx="3181350" cy="1000125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8E3F" w14:textId="77777777" w:rsidR="00FE3007" w:rsidRDefault="00FE3007" w:rsidP="00FE3007">
      <w:pPr>
        <w:pStyle w:val="ac"/>
      </w:pPr>
      <w:r>
        <w:t xml:space="preserve">Рисунок </w:t>
      </w:r>
      <w:fldSimple w:instr=" SEQ Рисунок \* ARABIC ">
        <w:r w:rsidR="00A14B43">
          <w:rPr>
            <w:noProof/>
          </w:rPr>
          <w:t>17</w:t>
        </w:r>
      </w:fldSimple>
    </w:p>
    <w:p w14:paraId="61F9CB5F" w14:textId="77777777" w:rsidR="00FE3007" w:rsidRPr="00B23B31" w:rsidRDefault="00FE3007" w:rsidP="00FE3007">
      <w:pPr>
        <w:pStyle w:val="a2"/>
        <w:numPr>
          <w:ilvl w:val="0"/>
          <w:numId w:val="8"/>
        </w:numPr>
        <w:rPr>
          <w:rFonts w:eastAsia="Lucida Sans Unicode"/>
        </w:rPr>
      </w:pPr>
      <w:r w:rsidRPr="00164743">
        <w:rPr>
          <w:rFonts w:eastAsia="Lucida Sans Unicode"/>
        </w:rPr>
        <w:t xml:space="preserve">Нажмите </w:t>
      </w:r>
      <w:r w:rsidRPr="0096544E">
        <w:t>кнопку</w:t>
      </w:r>
      <w:r w:rsidRPr="00164743">
        <w:rPr>
          <w:rFonts w:eastAsia="Lucida Sans Unicode"/>
        </w:rPr>
        <w:t xml:space="preserve"> «Да».</w:t>
      </w:r>
      <w:r w:rsidRPr="0096544E">
        <w:t xml:space="preserve"> </w:t>
      </w:r>
      <w:r w:rsidRPr="00AC5BA3">
        <w:t>Программа выдаст сообщение с подтверждением</w:t>
      </w:r>
      <w:r>
        <w:t xml:space="preserve">. Документ будет подписан пользователем. </w:t>
      </w:r>
    </w:p>
    <w:p w14:paraId="46FBD61A" w14:textId="77777777" w:rsidR="007C3654" w:rsidRPr="007C3654" w:rsidRDefault="006D527E" w:rsidP="007C3654">
      <w:pPr>
        <w:pStyle w:val="3"/>
        <w:pBdr>
          <w:bottom w:val="single" w:sz="4" w:space="1" w:color="auto"/>
        </w:pBdr>
        <w:spacing w:before="600" w:after="200"/>
        <w:ind w:left="454"/>
        <w:rPr>
          <w:rFonts w:eastAsia="Arial" w:cs="Cambria Math"/>
          <w:iCs/>
          <w:kern w:val="32"/>
          <w:sz w:val="28"/>
          <w:szCs w:val="28"/>
        </w:rPr>
      </w:pPr>
      <w:bookmarkStart w:id="59" w:name="_Подписание_документа_квалифицирован"/>
      <w:bookmarkStart w:id="60" w:name="_Toc128489855"/>
      <w:bookmarkEnd w:id="59"/>
      <w:r w:rsidRPr="007C3654">
        <w:rPr>
          <w:rFonts w:eastAsia="Arial" w:cs="Cambria Math"/>
          <w:iCs/>
          <w:kern w:val="32"/>
          <w:sz w:val="28"/>
          <w:szCs w:val="28"/>
        </w:rPr>
        <w:t>Подписание документа</w:t>
      </w:r>
      <w:r>
        <w:rPr>
          <w:rFonts w:eastAsia="Arial" w:cs="Cambria Math"/>
          <w:iCs/>
          <w:kern w:val="32"/>
          <w:sz w:val="28"/>
          <w:szCs w:val="28"/>
        </w:rPr>
        <w:t xml:space="preserve"> к</w:t>
      </w:r>
      <w:r w:rsidR="009D3F40">
        <w:rPr>
          <w:rFonts w:eastAsia="Arial" w:cs="Cambria Math"/>
          <w:iCs/>
          <w:kern w:val="32"/>
          <w:sz w:val="28"/>
          <w:szCs w:val="28"/>
        </w:rPr>
        <w:t>валифицированн</w:t>
      </w:r>
      <w:r>
        <w:rPr>
          <w:rFonts w:eastAsia="Arial" w:cs="Cambria Math"/>
          <w:iCs/>
          <w:kern w:val="32"/>
          <w:sz w:val="28"/>
          <w:szCs w:val="28"/>
        </w:rPr>
        <w:t>ой</w:t>
      </w:r>
      <w:r w:rsidR="009D3F40">
        <w:rPr>
          <w:rFonts w:eastAsia="Arial" w:cs="Cambria Math"/>
          <w:iCs/>
          <w:kern w:val="32"/>
          <w:sz w:val="28"/>
          <w:szCs w:val="28"/>
        </w:rPr>
        <w:t xml:space="preserve"> подпись</w:t>
      </w:r>
      <w:r>
        <w:rPr>
          <w:rFonts w:eastAsia="Arial" w:cs="Cambria Math"/>
          <w:iCs/>
          <w:kern w:val="32"/>
          <w:sz w:val="28"/>
          <w:szCs w:val="28"/>
        </w:rPr>
        <w:t>ю</w:t>
      </w:r>
      <w:bookmarkEnd w:id="60"/>
    </w:p>
    <w:p w14:paraId="46516E13" w14:textId="77777777" w:rsidR="003E3591" w:rsidRDefault="009D3F40" w:rsidP="007C3654">
      <w:pPr>
        <w:pStyle w:val="a2"/>
        <w:numPr>
          <w:ilvl w:val="0"/>
          <w:numId w:val="0"/>
        </w:numPr>
        <w:ind w:firstLine="454"/>
        <w:rPr>
          <w:rFonts w:eastAsia="Lucida Sans Unicode"/>
        </w:rPr>
      </w:pPr>
      <w:r>
        <w:rPr>
          <w:rFonts w:eastAsia="Lucida Sans Unicode"/>
        </w:rPr>
        <w:t>Если от пользователя требуется к</w:t>
      </w:r>
      <w:r w:rsidRPr="009D3F40">
        <w:rPr>
          <w:rFonts w:eastAsia="Lucida Sans Unicode"/>
        </w:rPr>
        <w:t>валифицированная электронная подпись</w:t>
      </w:r>
      <w:r>
        <w:rPr>
          <w:rFonts w:eastAsia="Lucida Sans Unicode"/>
        </w:rPr>
        <w:t xml:space="preserve">, выполните следующие действия. </w:t>
      </w:r>
    </w:p>
    <w:p w14:paraId="3CF8A572" w14:textId="77777777" w:rsidR="007C3654" w:rsidRPr="00BD1595" w:rsidRDefault="007C3654" w:rsidP="007C3654">
      <w:pPr>
        <w:pStyle w:val="a2"/>
        <w:numPr>
          <w:ilvl w:val="0"/>
          <w:numId w:val="7"/>
        </w:numPr>
        <w:rPr>
          <w:rFonts w:eastAsia="Lucida Sans Unicode"/>
        </w:rPr>
      </w:pPr>
      <w:r w:rsidRPr="003B5418">
        <w:rPr>
          <w:color w:val="000000"/>
          <w:szCs w:val="26"/>
          <w:shd w:val="clear" w:color="auto" w:fill="FFFFFF"/>
        </w:rPr>
        <w:t>Выберите</w:t>
      </w:r>
      <w:r>
        <w:rPr>
          <w:color w:val="000000"/>
          <w:szCs w:val="26"/>
          <w:shd w:val="clear" w:color="auto" w:fill="FFFFFF"/>
        </w:rPr>
        <w:t xml:space="preserve"> из</w:t>
      </w:r>
      <w:r w:rsidRPr="003B5418">
        <w:rPr>
          <w:color w:val="000000"/>
          <w:szCs w:val="26"/>
          <w:shd w:val="clear" w:color="auto" w:fill="FFFFFF"/>
        </w:rPr>
        <w:t xml:space="preserve"> меню «</w:t>
      </w:r>
      <w:r w:rsidRPr="003B5418">
        <w:t>Журнал</w:t>
      </w:r>
      <w:r>
        <w:t xml:space="preserve">ы» </w:t>
      </w:r>
      <w:r w:rsidRPr="00D2663E">
        <w:rPr>
          <w:rFonts w:eastAsia="Lucida Sans Unicode"/>
        </w:rPr>
        <w:t xml:space="preserve">журнал </w:t>
      </w:r>
      <w:r>
        <w:t>«</w:t>
      </w:r>
      <w:r w:rsidRPr="00331D1A">
        <w:t>ЭДО Личный кабинет</w:t>
      </w:r>
      <w:r>
        <w:t>». Откроется страница (</w:t>
      </w:r>
      <w:r>
        <w:fldChar w:fldCharType="begin"/>
      </w:r>
      <w:r>
        <w:instrText xml:space="preserve"> REF _Ref121925934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15</w:t>
      </w:r>
      <w:r>
        <w:fldChar w:fldCharType="end"/>
      </w:r>
      <w:r>
        <w:t>).</w:t>
      </w:r>
    </w:p>
    <w:p w14:paraId="29EFD863" w14:textId="77777777" w:rsidR="00BD1595" w:rsidRPr="00D2663E" w:rsidRDefault="00BD1595" w:rsidP="007C3654">
      <w:pPr>
        <w:pStyle w:val="a2"/>
        <w:numPr>
          <w:ilvl w:val="0"/>
          <w:numId w:val="7"/>
        </w:numPr>
        <w:rPr>
          <w:rFonts w:eastAsia="Lucida Sans Unicode"/>
        </w:rPr>
      </w:pPr>
      <w:r>
        <w:t>Вставьте флэшку с КЭП.</w:t>
      </w:r>
    </w:p>
    <w:p w14:paraId="714D1CDD" w14:textId="3C1C4A77" w:rsidR="007C3654" w:rsidRPr="00D2663E" w:rsidRDefault="007C3654" w:rsidP="007C3654">
      <w:pPr>
        <w:pStyle w:val="a2"/>
        <w:numPr>
          <w:ilvl w:val="0"/>
          <w:numId w:val="7"/>
        </w:numPr>
        <w:rPr>
          <w:rFonts w:eastAsia="Lucida Sans Unicode"/>
        </w:rPr>
      </w:pPr>
      <w:r>
        <w:t xml:space="preserve">Нажмите </w:t>
      </w:r>
      <w:proofErr w:type="gramStart"/>
      <w:r>
        <w:t xml:space="preserve">кнопку </w:t>
      </w:r>
      <w:r w:rsidR="00B07E6E" w:rsidRPr="000B214C">
        <w:rPr>
          <w:noProof/>
        </w:rPr>
        <w:drawing>
          <wp:inline distT="0" distB="0" distL="0" distR="0" wp14:anchorId="4B96FACD" wp14:editId="424715CE">
            <wp:extent cx="228600" cy="22860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«</w:t>
      </w:r>
      <w:proofErr w:type="gramEnd"/>
      <w:r>
        <w:rPr>
          <w:noProof/>
        </w:rPr>
        <w:t>Выбрать сертификат». Откроется окно (</w:t>
      </w:r>
      <w:r>
        <w:rPr>
          <w:noProof/>
        </w:rPr>
        <w:fldChar w:fldCharType="begin"/>
      </w:r>
      <w:r>
        <w:rPr>
          <w:noProof/>
        </w:rPr>
        <w:instrText xml:space="preserve"> REF _Ref121926822 \h </w:instrText>
      </w:r>
      <w:r>
        <w:rPr>
          <w:noProof/>
        </w:rPr>
      </w:r>
      <w:r>
        <w:rPr>
          <w:noProof/>
        </w:rPr>
        <w:fldChar w:fldCharType="separate"/>
      </w:r>
      <w:r w:rsidR="00A14B43">
        <w:t xml:space="preserve">Рисунок </w:t>
      </w:r>
      <w:r w:rsidR="00A14B43">
        <w:rPr>
          <w:noProof/>
        </w:rPr>
        <w:t>18</w:t>
      </w:r>
      <w:r>
        <w:rPr>
          <w:noProof/>
        </w:rPr>
        <w:fldChar w:fldCharType="end"/>
      </w:r>
      <w:r>
        <w:rPr>
          <w:noProof/>
        </w:rPr>
        <w:t>).</w:t>
      </w:r>
    </w:p>
    <w:p w14:paraId="36592E64" w14:textId="7C959860" w:rsidR="007C3654" w:rsidRPr="00D2663E" w:rsidRDefault="00B07E6E" w:rsidP="007C3654">
      <w:pPr>
        <w:pStyle w:val="ab"/>
        <w:rPr>
          <w:noProof/>
        </w:rPr>
      </w:pPr>
      <w:r w:rsidRPr="000B214C">
        <w:rPr>
          <w:noProof/>
        </w:rPr>
        <w:drawing>
          <wp:inline distT="0" distB="0" distL="0" distR="0" wp14:anchorId="7A207026" wp14:editId="7A8C89F6">
            <wp:extent cx="4238625" cy="10858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7F95" w14:textId="77777777" w:rsidR="007C3654" w:rsidRDefault="007C3654" w:rsidP="007C3654">
      <w:pPr>
        <w:pStyle w:val="ac"/>
        <w:rPr>
          <w:rFonts w:eastAsia="Lucida Sans Unicode"/>
        </w:rPr>
      </w:pPr>
      <w:bookmarkStart w:id="61" w:name="_Ref121926822"/>
      <w:r>
        <w:t xml:space="preserve">Рисунок </w:t>
      </w:r>
      <w:fldSimple w:instr=" SEQ Рисунок \* ARABIC ">
        <w:r w:rsidR="00A14B43">
          <w:rPr>
            <w:noProof/>
          </w:rPr>
          <w:t>18</w:t>
        </w:r>
      </w:fldSimple>
      <w:bookmarkEnd w:id="61"/>
    </w:p>
    <w:p w14:paraId="690C3504" w14:textId="77777777" w:rsidR="007C3654" w:rsidRDefault="007C3654" w:rsidP="007C3654">
      <w:pPr>
        <w:pStyle w:val="a2"/>
        <w:numPr>
          <w:ilvl w:val="0"/>
          <w:numId w:val="7"/>
        </w:numPr>
        <w:rPr>
          <w:rFonts w:eastAsia="Lucida Sans Unicode"/>
        </w:rPr>
      </w:pPr>
      <w:r>
        <w:rPr>
          <w:rFonts w:eastAsia="Lucida Sans Unicode"/>
        </w:rPr>
        <w:t xml:space="preserve">Выберите из списка нужный сертификат и нажмите кнопку «Войти». Выбранный сертификат отобразится в «шапке» журнала </w:t>
      </w:r>
      <w:r>
        <w:t>«</w:t>
      </w:r>
      <w:r w:rsidRPr="00331D1A">
        <w:t>ЭДО Личный кабинет</w:t>
      </w:r>
      <w:r>
        <w:t>»</w:t>
      </w:r>
      <w:r>
        <w:rPr>
          <w:rFonts w:eastAsia="Lucida Sans Unicode"/>
        </w:rPr>
        <w:t>.</w:t>
      </w:r>
      <w:r w:rsidRPr="00577751">
        <w:rPr>
          <w:rFonts w:eastAsia="Lucida Sans Unicode"/>
        </w:rPr>
        <w:t xml:space="preserve"> </w:t>
      </w:r>
    </w:p>
    <w:p w14:paraId="145ADC02" w14:textId="77777777" w:rsidR="00AC3D35" w:rsidRPr="00AC3D35" w:rsidRDefault="00AC3D35" w:rsidP="00AC3D35">
      <w:pPr>
        <w:pStyle w:val="a2"/>
        <w:numPr>
          <w:ilvl w:val="0"/>
          <w:numId w:val="7"/>
        </w:numPr>
        <w:rPr>
          <w:rFonts w:eastAsia="Lucida Sans Unicode"/>
        </w:rPr>
      </w:pPr>
      <w:r>
        <w:t>Если Вы автор документа, п</w:t>
      </w:r>
      <w:r w:rsidRPr="00E82316">
        <w:t xml:space="preserve">ерейдите в группу </w:t>
      </w:r>
      <w:r w:rsidRPr="00AC3D35">
        <w:rPr>
          <w:rFonts w:eastAsia="Lucida Sans Unicode"/>
        </w:rPr>
        <w:t>«Исходящие».</w:t>
      </w:r>
    </w:p>
    <w:p w14:paraId="7CB6EE5F" w14:textId="77777777" w:rsidR="002F4344" w:rsidRPr="002F4344" w:rsidRDefault="002F4344" w:rsidP="002F4344">
      <w:pPr>
        <w:pStyle w:val="a2"/>
        <w:numPr>
          <w:ilvl w:val="0"/>
          <w:numId w:val="7"/>
        </w:numPr>
        <w:rPr>
          <w:rFonts w:eastAsia="Lucida Sans Unicode"/>
        </w:rPr>
      </w:pPr>
      <w:r>
        <w:t>Если Вы подписант</w:t>
      </w:r>
      <w:r w:rsidRPr="007A6670">
        <w:t xml:space="preserve"> </w:t>
      </w:r>
      <w:r>
        <w:t>документа, п</w:t>
      </w:r>
      <w:r w:rsidRPr="00E82316">
        <w:t xml:space="preserve">ерейдите в группу </w:t>
      </w:r>
      <w:r w:rsidRPr="002F4344">
        <w:rPr>
          <w:rFonts w:eastAsia="Lucida Sans Unicode"/>
        </w:rPr>
        <w:t>«В работе».</w:t>
      </w:r>
    </w:p>
    <w:p w14:paraId="10E3B4D1" w14:textId="77777777" w:rsidR="002F4344" w:rsidRPr="002F4344" w:rsidRDefault="002F4344" w:rsidP="002F4344">
      <w:pPr>
        <w:pStyle w:val="a2"/>
        <w:numPr>
          <w:ilvl w:val="0"/>
          <w:numId w:val="7"/>
        </w:numPr>
        <w:rPr>
          <w:rFonts w:eastAsia="Lucida Sans Unicode"/>
        </w:rPr>
      </w:pPr>
      <w:r>
        <w:t>Выберите нужный документ и перейдите в детальную часть «Файлы» (</w:t>
      </w:r>
      <w:r>
        <w:fldChar w:fldCharType="begin"/>
      </w:r>
      <w:r>
        <w:instrText xml:space="preserve"> REF _Ref125031387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16</w:t>
      </w:r>
      <w:r>
        <w:fldChar w:fldCharType="end"/>
      </w:r>
      <w:r>
        <w:t>).</w:t>
      </w:r>
    </w:p>
    <w:p w14:paraId="0A9C649C" w14:textId="77777777" w:rsidR="002F4344" w:rsidRDefault="002F4344" w:rsidP="002F4344">
      <w:pPr>
        <w:pStyle w:val="a2"/>
        <w:numPr>
          <w:ilvl w:val="0"/>
          <w:numId w:val="7"/>
        </w:numPr>
      </w:pPr>
      <w:r>
        <w:t>Выберите файл.</w:t>
      </w:r>
    </w:p>
    <w:p w14:paraId="2CCC6E5E" w14:textId="618BE9DB" w:rsidR="002F4344" w:rsidRDefault="002F4344" w:rsidP="002F4344">
      <w:pPr>
        <w:pStyle w:val="a2"/>
        <w:numPr>
          <w:ilvl w:val="0"/>
          <w:numId w:val="7"/>
        </w:numPr>
      </w:pPr>
      <w:r>
        <w:t xml:space="preserve">Нажмите </w:t>
      </w:r>
      <w:proofErr w:type="gramStart"/>
      <w:r>
        <w:t>кнопку</w:t>
      </w:r>
      <w:r w:rsidRPr="002A3249">
        <w:rPr>
          <w:noProof/>
        </w:rPr>
        <w:t xml:space="preserve"> </w:t>
      </w:r>
      <w:r w:rsidR="00B07E6E" w:rsidRPr="002A3249">
        <w:rPr>
          <w:noProof/>
        </w:rPr>
        <w:drawing>
          <wp:inline distT="0" distB="0" distL="0" distR="0" wp14:anchorId="497B4E4D" wp14:editId="4C75E2D5">
            <wp:extent cx="190500" cy="180975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«</w:t>
      </w:r>
      <w:proofErr w:type="gramEnd"/>
      <w:r>
        <w:rPr>
          <w:noProof/>
        </w:rPr>
        <w:t xml:space="preserve">Подписать файл». </w:t>
      </w:r>
      <w:r>
        <w:t>Программа выдаст диалоговое окно.</w:t>
      </w:r>
    </w:p>
    <w:p w14:paraId="39B2E0BE" w14:textId="08D7BADE" w:rsidR="002F4344" w:rsidRDefault="00B07E6E" w:rsidP="002F4344">
      <w:pPr>
        <w:pStyle w:val="ab"/>
        <w:rPr>
          <w:noProof/>
        </w:rPr>
      </w:pPr>
      <w:r w:rsidRPr="002A3249">
        <w:rPr>
          <w:noProof/>
        </w:rPr>
        <w:drawing>
          <wp:inline distT="0" distB="0" distL="0" distR="0" wp14:anchorId="1A77BA6A" wp14:editId="5831C823">
            <wp:extent cx="3181350" cy="1000125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B5A3" w14:textId="77777777" w:rsidR="002F4344" w:rsidRDefault="002F4344" w:rsidP="002F4344">
      <w:pPr>
        <w:pStyle w:val="ac"/>
      </w:pPr>
      <w:r>
        <w:t xml:space="preserve">Рисунок </w:t>
      </w:r>
      <w:fldSimple w:instr=" SEQ Рисунок \* ARABIC ">
        <w:r w:rsidR="00A14B43">
          <w:rPr>
            <w:noProof/>
          </w:rPr>
          <w:t>19</w:t>
        </w:r>
      </w:fldSimple>
    </w:p>
    <w:p w14:paraId="1898F52D" w14:textId="77777777" w:rsidR="002F4344" w:rsidRPr="002F4344" w:rsidRDefault="002F4344" w:rsidP="002F4344">
      <w:pPr>
        <w:pStyle w:val="a2"/>
        <w:numPr>
          <w:ilvl w:val="0"/>
          <w:numId w:val="7"/>
        </w:numPr>
        <w:rPr>
          <w:rFonts w:eastAsia="Lucida Sans Unicode"/>
        </w:rPr>
      </w:pPr>
      <w:r w:rsidRPr="002F4344">
        <w:rPr>
          <w:rFonts w:eastAsia="Lucida Sans Unicode"/>
        </w:rPr>
        <w:t xml:space="preserve">Нажмите </w:t>
      </w:r>
      <w:r w:rsidRPr="0096544E">
        <w:t>кнопку</w:t>
      </w:r>
      <w:r w:rsidRPr="002F4344">
        <w:rPr>
          <w:rFonts w:eastAsia="Lucida Sans Unicode"/>
        </w:rPr>
        <w:t xml:space="preserve"> «Да».</w:t>
      </w:r>
      <w:r w:rsidRPr="0096544E">
        <w:t xml:space="preserve"> </w:t>
      </w:r>
      <w:r w:rsidRPr="00AC5BA3">
        <w:t>Программа выдаст сообщение с подтверждением</w:t>
      </w:r>
      <w:r>
        <w:t xml:space="preserve">. Документ будет подписан пользователем. </w:t>
      </w:r>
    </w:p>
    <w:p w14:paraId="3F027359" w14:textId="77777777" w:rsidR="0071323D" w:rsidRPr="007C3654" w:rsidRDefault="0071323D" w:rsidP="007C3654">
      <w:pPr>
        <w:pStyle w:val="3"/>
        <w:pBdr>
          <w:bottom w:val="single" w:sz="4" w:space="1" w:color="auto"/>
        </w:pBdr>
        <w:spacing w:before="600" w:after="200"/>
        <w:ind w:left="454"/>
        <w:rPr>
          <w:rFonts w:eastAsia="Arial" w:cs="Cambria Math"/>
          <w:iCs/>
          <w:kern w:val="32"/>
          <w:sz w:val="28"/>
          <w:szCs w:val="28"/>
        </w:rPr>
      </w:pPr>
      <w:bookmarkStart w:id="62" w:name="_Отклонение,_просмотр_документа"/>
      <w:bookmarkStart w:id="63" w:name="_Toc128489856"/>
      <w:bookmarkEnd w:id="62"/>
      <w:r w:rsidRPr="007C3654">
        <w:rPr>
          <w:rFonts w:eastAsia="Arial" w:cs="Cambria Math"/>
          <w:iCs/>
          <w:kern w:val="32"/>
          <w:sz w:val="28"/>
          <w:szCs w:val="28"/>
        </w:rPr>
        <w:t>Отклонение</w:t>
      </w:r>
      <w:r w:rsidR="00CE54E8">
        <w:rPr>
          <w:rFonts w:eastAsia="Arial" w:cs="Cambria Math"/>
          <w:iCs/>
          <w:kern w:val="32"/>
          <w:sz w:val="28"/>
          <w:szCs w:val="28"/>
        </w:rPr>
        <w:t>, просмотр</w:t>
      </w:r>
      <w:r w:rsidRPr="007C3654">
        <w:rPr>
          <w:rFonts w:eastAsia="Arial" w:cs="Cambria Math"/>
          <w:iCs/>
          <w:kern w:val="32"/>
          <w:sz w:val="28"/>
          <w:szCs w:val="28"/>
        </w:rPr>
        <w:t xml:space="preserve"> документа</w:t>
      </w:r>
      <w:bookmarkEnd w:id="63"/>
    </w:p>
    <w:p w14:paraId="5C0FF96B" w14:textId="77777777" w:rsidR="00664BDE" w:rsidRDefault="00664BDE" w:rsidP="00664BDE">
      <w:pPr>
        <w:pStyle w:val="a2"/>
        <w:numPr>
          <w:ilvl w:val="0"/>
          <w:numId w:val="0"/>
        </w:numPr>
        <w:ind w:firstLine="454"/>
        <w:rPr>
          <w:rFonts w:eastAsia="Lucida Sans Unicode"/>
        </w:rPr>
      </w:pPr>
      <w:r>
        <w:rPr>
          <w:rFonts w:eastAsia="Lucida Sans Unicode"/>
        </w:rPr>
        <w:t xml:space="preserve">Чтобы отклонить документ, выполните следующие действия. </w:t>
      </w:r>
    </w:p>
    <w:p w14:paraId="6BE060C6" w14:textId="77777777" w:rsidR="00664BDE" w:rsidRPr="00664BDE" w:rsidRDefault="00664BDE" w:rsidP="00664BDE">
      <w:pPr>
        <w:pStyle w:val="a2"/>
        <w:numPr>
          <w:ilvl w:val="0"/>
          <w:numId w:val="23"/>
        </w:numPr>
        <w:rPr>
          <w:rFonts w:eastAsia="Lucida Sans Unicode"/>
        </w:rPr>
      </w:pPr>
      <w:r w:rsidRPr="00664BDE">
        <w:rPr>
          <w:color w:val="000000"/>
          <w:szCs w:val="26"/>
          <w:shd w:val="clear" w:color="auto" w:fill="FFFFFF"/>
        </w:rPr>
        <w:t>Выберите из меню «</w:t>
      </w:r>
      <w:r w:rsidRPr="003B5418">
        <w:t>Журнал</w:t>
      </w:r>
      <w:r>
        <w:t xml:space="preserve">ы» </w:t>
      </w:r>
      <w:r w:rsidRPr="00664BDE">
        <w:rPr>
          <w:rFonts w:eastAsia="Lucida Sans Unicode"/>
        </w:rPr>
        <w:t xml:space="preserve">журнал </w:t>
      </w:r>
      <w:r>
        <w:t>«</w:t>
      </w:r>
      <w:r w:rsidRPr="00331D1A">
        <w:t>ЭДО Личный кабинет</w:t>
      </w:r>
      <w:r>
        <w:t>». Откроется страница (</w:t>
      </w:r>
      <w:r>
        <w:fldChar w:fldCharType="begin"/>
      </w:r>
      <w:r>
        <w:instrText xml:space="preserve"> REF _Ref121925934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15</w:t>
      </w:r>
      <w:r>
        <w:fldChar w:fldCharType="end"/>
      </w:r>
      <w:r>
        <w:t>).</w:t>
      </w:r>
    </w:p>
    <w:p w14:paraId="19ED8325" w14:textId="77777777" w:rsidR="00664BDE" w:rsidRDefault="00664BDE" w:rsidP="00664BDE">
      <w:pPr>
        <w:pStyle w:val="a2"/>
        <w:numPr>
          <w:ilvl w:val="0"/>
          <w:numId w:val="8"/>
        </w:numPr>
        <w:rPr>
          <w:rFonts w:eastAsia="Lucida Sans Unicode"/>
        </w:rPr>
      </w:pPr>
      <w:r>
        <w:t>Если Вы автор документа, п</w:t>
      </w:r>
      <w:r w:rsidRPr="00E82316">
        <w:t xml:space="preserve">ерейдите в группу </w:t>
      </w:r>
      <w:r w:rsidRPr="00E82316">
        <w:rPr>
          <w:rFonts w:eastAsia="Lucida Sans Unicode"/>
        </w:rPr>
        <w:t>«Исходящие»</w:t>
      </w:r>
      <w:r>
        <w:rPr>
          <w:rFonts w:eastAsia="Lucida Sans Unicode"/>
        </w:rPr>
        <w:t>.</w:t>
      </w:r>
    </w:p>
    <w:p w14:paraId="47CCD59E" w14:textId="77777777" w:rsidR="00664BDE" w:rsidRDefault="00664BDE" w:rsidP="00664BDE">
      <w:pPr>
        <w:pStyle w:val="a2"/>
        <w:numPr>
          <w:ilvl w:val="0"/>
          <w:numId w:val="8"/>
        </w:numPr>
        <w:rPr>
          <w:rFonts w:eastAsia="Lucida Sans Unicode"/>
        </w:rPr>
      </w:pPr>
      <w:r>
        <w:t>Если Вы подписант</w:t>
      </w:r>
      <w:r w:rsidRPr="007A6670">
        <w:t xml:space="preserve"> </w:t>
      </w:r>
      <w:r>
        <w:t>документа, п</w:t>
      </w:r>
      <w:r w:rsidRPr="00E82316">
        <w:t xml:space="preserve">ерейдите в группу </w:t>
      </w:r>
      <w:r w:rsidRPr="00E82316">
        <w:rPr>
          <w:rFonts w:eastAsia="Lucida Sans Unicode"/>
        </w:rPr>
        <w:t>«В работе».</w:t>
      </w:r>
    </w:p>
    <w:p w14:paraId="182BEA90" w14:textId="77777777" w:rsidR="00664BDE" w:rsidRPr="00FA059E" w:rsidRDefault="00664BDE" w:rsidP="00664BDE">
      <w:pPr>
        <w:pStyle w:val="a2"/>
        <w:numPr>
          <w:ilvl w:val="0"/>
          <w:numId w:val="8"/>
        </w:numPr>
        <w:rPr>
          <w:rFonts w:eastAsia="Lucida Sans Unicode"/>
        </w:rPr>
      </w:pPr>
      <w:r>
        <w:t>Выберите нужный документ и перейдите в детальную часть «Файлы» (</w:t>
      </w:r>
      <w:r>
        <w:fldChar w:fldCharType="begin"/>
      </w:r>
      <w:r>
        <w:instrText xml:space="preserve"> REF _Ref125031387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16</w:t>
      </w:r>
      <w:r>
        <w:fldChar w:fldCharType="end"/>
      </w:r>
      <w:r>
        <w:t>).</w:t>
      </w:r>
    </w:p>
    <w:p w14:paraId="67D259D2" w14:textId="77777777" w:rsidR="00664BDE" w:rsidRDefault="00664BDE" w:rsidP="00664BDE">
      <w:pPr>
        <w:pStyle w:val="a2"/>
        <w:numPr>
          <w:ilvl w:val="0"/>
          <w:numId w:val="8"/>
        </w:numPr>
      </w:pPr>
      <w:r>
        <w:t>Выберите файл.</w:t>
      </w:r>
    </w:p>
    <w:p w14:paraId="0BCCC062" w14:textId="3B7455C3" w:rsidR="00664BDE" w:rsidRDefault="00664BDE" w:rsidP="00664BDE">
      <w:pPr>
        <w:pStyle w:val="a2"/>
        <w:numPr>
          <w:ilvl w:val="0"/>
          <w:numId w:val="8"/>
        </w:numPr>
      </w:pPr>
      <w:r>
        <w:t xml:space="preserve">Нажмите </w:t>
      </w:r>
      <w:proofErr w:type="gramStart"/>
      <w:r>
        <w:t>кнопку</w:t>
      </w:r>
      <w:r w:rsidRPr="002A3249">
        <w:rPr>
          <w:noProof/>
        </w:rPr>
        <w:t xml:space="preserve"> </w:t>
      </w:r>
      <w:r w:rsidR="00B07E6E" w:rsidRPr="00B84FD8">
        <w:rPr>
          <w:noProof/>
        </w:rPr>
        <w:drawing>
          <wp:inline distT="0" distB="0" distL="0" distR="0" wp14:anchorId="7E373132" wp14:editId="59E1833B">
            <wp:extent cx="180975" cy="180975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«</w:t>
      </w:r>
      <w:proofErr w:type="gramEnd"/>
      <w:r>
        <w:rPr>
          <w:noProof/>
        </w:rPr>
        <w:t>Открыть файл». Откроется окно просмотра (</w:t>
      </w:r>
      <w:r>
        <w:fldChar w:fldCharType="begin"/>
      </w:r>
      <w:r>
        <w:instrText xml:space="preserve"> REF _Ref125031885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20</w:t>
      </w:r>
      <w:r>
        <w:fldChar w:fldCharType="end"/>
      </w:r>
      <w:r>
        <w:rPr>
          <w:noProof/>
        </w:rPr>
        <w:t>).</w:t>
      </w:r>
    </w:p>
    <w:p w14:paraId="48FD2314" w14:textId="75E871B2" w:rsidR="00664BDE" w:rsidRDefault="00B07E6E" w:rsidP="00664BDE">
      <w:pPr>
        <w:pStyle w:val="ab"/>
        <w:rPr>
          <w:noProof/>
        </w:rPr>
      </w:pPr>
      <w:r w:rsidRPr="002A3249">
        <w:rPr>
          <w:noProof/>
        </w:rPr>
        <w:drawing>
          <wp:inline distT="0" distB="0" distL="0" distR="0" wp14:anchorId="26675050" wp14:editId="1BBE7DAF">
            <wp:extent cx="5819775" cy="41719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787F0" w14:textId="77777777" w:rsidR="00664BDE" w:rsidRDefault="00664BDE" w:rsidP="00664BDE">
      <w:pPr>
        <w:pStyle w:val="ac"/>
      </w:pPr>
      <w:bookmarkStart w:id="64" w:name="_Ref125031885"/>
      <w:r>
        <w:t xml:space="preserve">Рисунок </w:t>
      </w:r>
      <w:fldSimple w:instr=" SEQ Рисунок \* ARABIC ">
        <w:r w:rsidR="00A14B43">
          <w:rPr>
            <w:noProof/>
          </w:rPr>
          <w:t>20</w:t>
        </w:r>
      </w:fldSimple>
      <w:bookmarkEnd w:id="64"/>
    </w:p>
    <w:p w14:paraId="1766DB94" w14:textId="77777777" w:rsidR="00B02B2D" w:rsidRDefault="00B02B2D" w:rsidP="00B02B2D">
      <w:pPr>
        <w:pStyle w:val="a2"/>
        <w:numPr>
          <w:ilvl w:val="0"/>
          <w:numId w:val="8"/>
        </w:numPr>
      </w:pPr>
      <w:r>
        <w:t>Чтобы отклонить документ, нажмите кнопку «</w:t>
      </w:r>
      <w:r w:rsidRPr="00BB727A">
        <w:t>О</w:t>
      </w:r>
      <w:r>
        <w:t>тклонить файл».</w:t>
      </w:r>
      <w:r w:rsidRPr="00164743">
        <w:t xml:space="preserve"> </w:t>
      </w:r>
      <w:r>
        <w:t>Программа выдаст диалоговое окно</w:t>
      </w:r>
      <w:r w:rsidR="00B02600">
        <w:t xml:space="preserve"> (</w:t>
      </w:r>
      <w:r w:rsidR="00B02600">
        <w:fldChar w:fldCharType="begin"/>
      </w:r>
      <w:r w:rsidR="00B02600">
        <w:instrText xml:space="preserve"> REF _Ref125561204 \h </w:instrText>
      </w:r>
      <w:r w:rsidR="00B02600">
        <w:fldChar w:fldCharType="separate"/>
      </w:r>
      <w:r w:rsidR="00A14B43">
        <w:t xml:space="preserve">Рисунок </w:t>
      </w:r>
      <w:r w:rsidR="00A14B43">
        <w:rPr>
          <w:noProof/>
        </w:rPr>
        <w:t>21</w:t>
      </w:r>
      <w:r w:rsidR="00B02600">
        <w:fldChar w:fldCharType="end"/>
      </w:r>
      <w:r w:rsidR="00B02600">
        <w:t>)</w:t>
      </w:r>
      <w:r>
        <w:t xml:space="preserve">. </w:t>
      </w:r>
    </w:p>
    <w:p w14:paraId="60028AFD" w14:textId="6B100EF5" w:rsidR="00B02B2D" w:rsidRDefault="00B07E6E" w:rsidP="00B02600">
      <w:pPr>
        <w:pStyle w:val="ab"/>
        <w:rPr>
          <w:noProof/>
        </w:rPr>
      </w:pPr>
      <w:r w:rsidRPr="00B84FD8">
        <w:rPr>
          <w:noProof/>
        </w:rPr>
        <w:drawing>
          <wp:inline distT="0" distB="0" distL="0" distR="0" wp14:anchorId="6480DE5C" wp14:editId="779D5D45">
            <wp:extent cx="4238625" cy="1190625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AFE06" w14:textId="77777777" w:rsidR="00B02600" w:rsidRDefault="00B02600" w:rsidP="00B02600">
      <w:pPr>
        <w:pStyle w:val="ac"/>
      </w:pPr>
      <w:bookmarkStart w:id="65" w:name="_Ref125561204"/>
      <w:r>
        <w:t xml:space="preserve">Рисунок </w:t>
      </w:r>
      <w:fldSimple w:instr=" SEQ Рисунок \* ARABIC ">
        <w:r w:rsidR="00A14B43">
          <w:rPr>
            <w:noProof/>
          </w:rPr>
          <w:t>21</w:t>
        </w:r>
      </w:fldSimple>
      <w:bookmarkEnd w:id="65"/>
    </w:p>
    <w:p w14:paraId="41101E85" w14:textId="77777777" w:rsidR="00B02600" w:rsidRDefault="00935242" w:rsidP="00935242">
      <w:pPr>
        <w:pStyle w:val="a2"/>
        <w:numPr>
          <w:ilvl w:val="0"/>
          <w:numId w:val="8"/>
        </w:numPr>
      </w:pPr>
      <w:r>
        <w:t>Внесите причину отклонения и нажмите кнопку «Отклонить документ».</w:t>
      </w:r>
      <w:r w:rsidR="00AC3D35" w:rsidRPr="00AC3D35">
        <w:t xml:space="preserve"> </w:t>
      </w:r>
      <w:r w:rsidR="00AC3D35">
        <w:t>Программа выдаст диалоговое окно.</w:t>
      </w:r>
    </w:p>
    <w:p w14:paraId="226FB533" w14:textId="6F100FE8" w:rsidR="00AC3D35" w:rsidRDefault="00B07E6E" w:rsidP="00AC3D35">
      <w:pPr>
        <w:pStyle w:val="ab"/>
        <w:rPr>
          <w:noProof/>
        </w:rPr>
      </w:pPr>
      <w:r w:rsidRPr="002A3249">
        <w:rPr>
          <w:noProof/>
        </w:rPr>
        <w:drawing>
          <wp:inline distT="0" distB="0" distL="0" distR="0" wp14:anchorId="3EDF4C55" wp14:editId="794BE152">
            <wp:extent cx="3181350" cy="1000125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3A0C" w14:textId="77777777" w:rsidR="00AC3D35" w:rsidRDefault="00AC3D35" w:rsidP="00AC3D35">
      <w:pPr>
        <w:pStyle w:val="ac"/>
      </w:pPr>
      <w:r>
        <w:t xml:space="preserve">Рисунок </w:t>
      </w:r>
      <w:fldSimple w:instr=" SEQ Рисунок \* ARABIC ">
        <w:r w:rsidR="00A14B43">
          <w:rPr>
            <w:noProof/>
          </w:rPr>
          <w:t>22</w:t>
        </w:r>
      </w:fldSimple>
    </w:p>
    <w:p w14:paraId="08CAB402" w14:textId="77777777" w:rsidR="00B02B2D" w:rsidRDefault="00B02B2D" w:rsidP="00AC3D35">
      <w:pPr>
        <w:pStyle w:val="a2"/>
        <w:numPr>
          <w:ilvl w:val="0"/>
          <w:numId w:val="8"/>
        </w:numPr>
      </w:pPr>
      <w:r w:rsidRPr="00164743">
        <w:rPr>
          <w:rFonts w:eastAsia="Lucida Sans Unicode"/>
        </w:rPr>
        <w:t xml:space="preserve">Нажмите </w:t>
      </w:r>
      <w:r w:rsidRPr="0096544E">
        <w:t>кнопку</w:t>
      </w:r>
      <w:r w:rsidRPr="00164743">
        <w:rPr>
          <w:rFonts w:eastAsia="Lucida Sans Unicode"/>
        </w:rPr>
        <w:t xml:space="preserve"> «Да».</w:t>
      </w:r>
      <w:r w:rsidRPr="00B23B31">
        <w:t xml:space="preserve"> </w:t>
      </w:r>
      <w:r>
        <w:t xml:space="preserve">Документ будет отклонён пользователем. </w:t>
      </w:r>
      <w:r w:rsidRPr="00164743">
        <w:t>С</w:t>
      </w:r>
      <w:r>
        <w:t>татус этапа согласования документа можно просмотреть в детальной части «Маршрут».</w:t>
      </w:r>
    </w:p>
    <w:p w14:paraId="63685571" w14:textId="77777777" w:rsidR="00545656" w:rsidRDefault="00545656" w:rsidP="00545656">
      <w:pPr>
        <w:pStyle w:val="1"/>
        <w:widowControl/>
        <w:numPr>
          <w:ilvl w:val="0"/>
          <w:numId w:val="1"/>
        </w:numPr>
        <w:suppressAutoHyphens w:val="0"/>
        <w:spacing w:before="600" w:after="240" w:line="259" w:lineRule="auto"/>
      </w:pPr>
      <w:bookmarkStart w:id="66" w:name="_Отклонение_документа"/>
      <w:bookmarkStart w:id="67" w:name="_Добавление_документов"/>
      <w:bookmarkStart w:id="68" w:name="_Внесение_документов"/>
      <w:bookmarkStart w:id="69" w:name="_Решение_о_командировании"/>
      <w:bookmarkStart w:id="70" w:name="_Расходы_подотчётного_лица"/>
      <w:bookmarkStart w:id="71" w:name="_Toc128489857"/>
      <w:bookmarkEnd w:id="28"/>
      <w:bookmarkEnd w:id="29"/>
      <w:bookmarkEnd w:id="66"/>
      <w:bookmarkEnd w:id="67"/>
      <w:bookmarkEnd w:id="68"/>
      <w:bookmarkEnd w:id="69"/>
      <w:bookmarkEnd w:id="70"/>
      <w:r>
        <w:t>О</w:t>
      </w:r>
      <w:r w:rsidRPr="00286730">
        <w:t>писание интерфейса</w:t>
      </w:r>
      <w:bookmarkEnd w:id="30"/>
      <w:bookmarkEnd w:id="71"/>
    </w:p>
    <w:p w14:paraId="34A2AA0A" w14:textId="77777777" w:rsidR="00545656" w:rsidRPr="00022C7E" w:rsidRDefault="00545656" w:rsidP="00545656">
      <w:pPr>
        <w:pStyle w:val="a9"/>
      </w:pPr>
      <w:r w:rsidRPr="00022C7E">
        <w:t>Глава содержит следующие разделы</w:t>
      </w:r>
      <w:r>
        <w:t>.</w:t>
      </w:r>
    </w:p>
    <w:p w14:paraId="5F62213D" w14:textId="77777777" w:rsidR="005233DC" w:rsidRDefault="004933CB" w:rsidP="00545656">
      <w:pPr>
        <w:pStyle w:val="a7"/>
      </w:pPr>
      <w:hyperlink w:anchor="_Функциональные_характеристики_Onlin" w:history="1">
        <w:r w:rsidR="00785DA0">
          <w:t xml:space="preserve">Функциональные характеристики </w:t>
        </w:r>
        <w:proofErr w:type="spellStart"/>
        <w:r w:rsidR="00785DA0">
          <w:t>web</w:t>
        </w:r>
        <w:proofErr w:type="spellEnd"/>
        <w:r w:rsidR="00785DA0">
          <w:t xml:space="preserve"> </w:t>
        </w:r>
        <w:proofErr w:type="gramStart"/>
        <w:r w:rsidR="00785DA0">
          <w:t>модуля .</w:t>
        </w:r>
        <w:proofErr w:type="gramEnd"/>
      </w:hyperlink>
    </w:p>
    <w:p w14:paraId="52A218AC" w14:textId="77777777" w:rsidR="00545656" w:rsidRPr="00022C7E" w:rsidRDefault="004933CB" w:rsidP="00545656">
      <w:pPr>
        <w:pStyle w:val="a7"/>
      </w:pPr>
      <w:hyperlink w:anchor="_Статусы_документа" w:history="1">
        <w:r w:rsidR="00545656" w:rsidRPr="00222EDA">
          <w:t>Статусы документа.</w:t>
        </w:r>
      </w:hyperlink>
    </w:p>
    <w:p w14:paraId="2F994D76" w14:textId="77777777" w:rsidR="00545656" w:rsidRDefault="004933CB" w:rsidP="00545656">
      <w:pPr>
        <w:pStyle w:val="a7"/>
      </w:pPr>
      <w:hyperlink w:anchor="_Функционал" w:history="1">
        <w:r w:rsidR="00545656" w:rsidRPr="00222EDA">
          <w:t>Функционал.</w:t>
        </w:r>
      </w:hyperlink>
    </w:p>
    <w:p w14:paraId="273D6C94" w14:textId="77777777" w:rsidR="000961E4" w:rsidRDefault="004933CB" w:rsidP="00545656">
      <w:pPr>
        <w:pStyle w:val="a7"/>
      </w:pPr>
      <w:hyperlink w:anchor="_Смена_пароля_пользователя" w:history="1">
        <w:r w:rsidR="000961E4" w:rsidRPr="000961E4">
          <w:t>Смена пароля пользователя.</w:t>
        </w:r>
      </w:hyperlink>
    </w:p>
    <w:p w14:paraId="7A7B32E4" w14:textId="77777777" w:rsidR="00A14F92" w:rsidRPr="00A14F92" w:rsidRDefault="00A14F92" w:rsidP="00A14F92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72" w:name="_Функциональные_характеристики_Onlin"/>
      <w:bookmarkStart w:id="73" w:name="_Toc126225943"/>
      <w:bookmarkStart w:id="74" w:name="_Toc128489858"/>
      <w:bookmarkEnd w:id="72"/>
      <w:r w:rsidRPr="00A14F92">
        <w:rPr>
          <w:rFonts w:eastAsia="Arial" w:cs="Cambria Math"/>
          <w:i w:val="0"/>
          <w:iCs w:val="0"/>
          <w:kern w:val="32"/>
        </w:rPr>
        <w:t xml:space="preserve">Функциональные характеристики </w:t>
      </w:r>
      <w:bookmarkEnd w:id="73"/>
      <w:proofErr w:type="spellStart"/>
      <w:r w:rsidR="00785DA0" w:rsidRPr="00785DA0">
        <w:rPr>
          <w:rFonts w:eastAsia="Arial" w:cs="Cambria Math"/>
          <w:i w:val="0"/>
          <w:iCs w:val="0"/>
          <w:kern w:val="32"/>
        </w:rPr>
        <w:t>web</w:t>
      </w:r>
      <w:proofErr w:type="spellEnd"/>
      <w:r w:rsidR="00785DA0" w:rsidRPr="00785DA0">
        <w:rPr>
          <w:rFonts w:eastAsia="Arial" w:cs="Cambria Math"/>
          <w:i w:val="0"/>
          <w:iCs w:val="0"/>
          <w:kern w:val="32"/>
        </w:rPr>
        <w:t xml:space="preserve"> модуля</w:t>
      </w:r>
      <w:bookmarkEnd w:id="74"/>
    </w:p>
    <w:p w14:paraId="635C5FD1" w14:textId="77777777" w:rsidR="00A14F92" w:rsidRDefault="00A14F92" w:rsidP="00A14F92">
      <w:pPr>
        <w:pStyle w:val="a9"/>
      </w:pPr>
      <w:r>
        <w:t xml:space="preserve">В состав технических средств для использования </w:t>
      </w:r>
      <w:proofErr w:type="spellStart"/>
      <w:r w:rsidR="00785DA0" w:rsidRPr="000F77DE">
        <w:t>web</w:t>
      </w:r>
      <w:proofErr w:type="spellEnd"/>
      <w:r w:rsidR="00785DA0">
        <w:t xml:space="preserve"> модуля </w:t>
      </w:r>
      <w:r>
        <w:t>должны входить рабочие станции – персональный компьютер (ПЭВМ), выполняющий роль клиентского рабочего места, соответствующий следующим системным требованиям:</w:t>
      </w:r>
    </w:p>
    <w:p w14:paraId="69D4D307" w14:textId="77777777" w:rsidR="00A14F92" w:rsidRDefault="00A14F92" w:rsidP="00A14F92">
      <w:pPr>
        <w:pStyle w:val="a1"/>
      </w:pPr>
      <w:proofErr w:type="gramStart"/>
      <w:r>
        <w:t>браузер</w:t>
      </w:r>
      <w:proofErr w:type="gramEnd"/>
      <w:r>
        <w:t xml:space="preserve">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>;</w:t>
      </w:r>
    </w:p>
    <w:p w14:paraId="24B0A849" w14:textId="77777777" w:rsidR="00A14F92" w:rsidRDefault="00A14F92" w:rsidP="00A14F92">
      <w:pPr>
        <w:pStyle w:val="a1"/>
      </w:pPr>
      <w:proofErr w:type="gramStart"/>
      <w:r>
        <w:t>процессор</w:t>
      </w:r>
      <w:proofErr w:type="gramEnd"/>
      <w:r>
        <w:t xml:space="preserve"> с тактовой частотой, не менее 1,0 </w:t>
      </w:r>
      <w:proofErr w:type="spellStart"/>
      <w:r>
        <w:t>Ггц</w:t>
      </w:r>
      <w:proofErr w:type="spellEnd"/>
      <w:r>
        <w:t>;</w:t>
      </w:r>
    </w:p>
    <w:p w14:paraId="2834ABD9" w14:textId="77777777" w:rsidR="00A14F92" w:rsidRDefault="00A14F92" w:rsidP="00A14F92">
      <w:pPr>
        <w:pStyle w:val="a1"/>
      </w:pPr>
      <w:proofErr w:type="gramStart"/>
      <w:r>
        <w:t>оперативная</w:t>
      </w:r>
      <w:proofErr w:type="gramEnd"/>
      <w:r>
        <w:t xml:space="preserve"> память объёмом, не менее 256 Мбайт;</w:t>
      </w:r>
    </w:p>
    <w:p w14:paraId="07B16792" w14:textId="77777777" w:rsidR="00A14F92" w:rsidRDefault="00A14F92" w:rsidP="00A14F92">
      <w:pPr>
        <w:pStyle w:val="a1"/>
      </w:pPr>
      <w:proofErr w:type="gramStart"/>
      <w:r>
        <w:t>операционная</w:t>
      </w:r>
      <w:proofErr w:type="gramEnd"/>
      <w:r>
        <w:t xml:space="preserve"> система семейства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Linux</w:t>
      </w:r>
      <w:proofErr w:type="spellEnd"/>
      <w:r>
        <w:t>;</w:t>
      </w:r>
    </w:p>
    <w:p w14:paraId="3BDF074F" w14:textId="77777777" w:rsidR="00A14F92" w:rsidRDefault="00A14F92" w:rsidP="00A14F92">
      <w:pPr>
        <w:pStyle w:val="a1"/>
      </w:pPr>
      <w:proofErr w:type="gramStart"/>
      <w:r>
        <w:t>разрешение</w:t>
      </w:r>
      <w:proofErr w:type="gramEnd"/>
      <w:r>
        <w:t xml:space="preserve"> экрана не меньше 1024*768 точек при качестве цветопередачи 32 бита.</w:t>
      </w:r>
    </w:p>
    <w:p w14:paraId="76282F2C" w14:textId="77777777" w:rsidR="00545656" w:rsidRPr="00D64EA1" w:rsidRDefault="00074449" w:rsidP="00545656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75" w:name="_Статусы_документа"/>
      <w:bookmarkStart w:id="76" w:name="_Toc533515358"/>
      <w:bookmarkStart w:id="77" w:name="_Toc128489859"/>
      <w:bookmarkEnd w:id="75"/>
      <w:r>
        <w:rPr>
          <w:rFonts w:eastAsia="Arial" w:cs="Cambria Math"/>
          <w:i w:val="0"/>
          <w:iCs w:val="0"/>
          <w:kern w:val="32"/>
        </w:rPr>
        <w:t>Статусы</w:t>
      </w:r>
      <w:r w:rsidR="00545656" w:rsidRPr="00D64EA1">
        <w:rPr>
          <w:rFonts w:eastAsia="Arial" w:cs="Cambria Math"/>
          <w:i w:val="0"/>
          <w:iCs w:val="0"/>
          <w:kern w:val="32"/>
        </w:rPr>
        <w:t xml:space="preserve"> документ</w:t>
      </w:r>
      <w:bookmarkEnd w:id="76"/>
      <w:r w:rsidR="00BE4C93">
        <w:rPr>
          <w:rFonts w:eastAsia="Arial" w:cs="Cambria Math"/>
          <w:i w:val="0"/>
          <w:iCs w:val="0"/>
          <w:kern w:val="32"/>
        </w:rPr>
        <w:t>ов</w:t>
      </w:r>
      <w:bookmarkEnd w:id="77"/>
    </w:p>
    <w:p w14:paraId="7EA6A424" w14:textId="77777777" w:rsidR="00BE4C93" w:rsidRDefault="00BE4C93" w:rsidP="00A9658E">
      <w:pPr>
        <w:pStyle w:val="a9"/>
      </w:pPr>
      <w:bookmarkStart w:id="78" w:name="_Функционал"/>
      <w:bookmarkEnd w:id="78"/>
      <w:r>
        <w:t xml:space="preserve">В журналах документов используются следующие статусы. </w:t>
      </w:r>
    </w:p>
    <w:p w14:paraId="59F3EE57" w14:textId="77777777" w:rsidR="00BE4C93" w:rsidRDefault="00BE4C93" w:rsidP="00BE4C93">
      <w:pPr>
        <w:pStyle w:val="a9"/>
      </w:pPr>
      <w:r w:rsidRPr="006967F4">
        <w:rPr>
          <w:b/>
        </w:rPr>
        <w:t>Черновик</w:t>
      </w:r>
      <w:r>
        <w:rPr>
          <w:b/>
        </w:rPr>
        <w:t>.</w:t>
      </w:r>
      <w:r w:rsidRPr="006967F4">
        <w:t xml:space="preserve"> </w:t>
      </w:r>
      <w:r>
        <w:t>Изначальный</w:t>
      </w:r>
      <w:r w:rsidRPr="00596C4D">
        <w:t xml:space="preserve"> </w:t>
      </w:r>
      <w:r>
        <w:t>статус нового документа.</w:t>
      </w:r>
    </w:p>
    <w:p w14:paraId="7E0B63C8" w14:textId="77777777" w:rsidR="00BE4C93" w:rsidRPr="00975561" w:rsidRDefault="00BE4C93" w:rsidP="00BE4C93">
      <w:pPr>
        <w:pStyle w:val="a9"/>
      </w:pPr>
      <w:r w:rsidRPr="003C573C">
        <w:rPr>
          <w:b/>
        </w:rPr>
        <w:t>Отправлено в ЭДО</w:t>
      </w:r>
      <w:r>
        <w:t>. Документ получает данный статус после отправки в ЭДО.</w:t>
      </w:r>
    </w:p>
    <w:p w14:paraId="15FFEA3E" w14:textId="77777777" w:rsidR="00BE4C93" w:rsidRDefault="00BE4C93" w:rsidP="007706D5">
      <w:pPr>
        <w:pStyle w:val="af"/>
      </w:pPr>
      <w:r>
        <w:t xml:space="preserve">При подписании документ проходит </w:t>
      </w:r>
      <w:r w:rsidR="00FA5810">
        <w:t>определённые этапы</w:t>
      </w:r>
      <w:r>
        <w:t xml:space="preserve">, на которых </w:t>
      </w:r>
      <w:r w:rsidR="00AF707E">
        <w:t>ему</w:t>
      </w:r>
      <w:r>
        <w:t xml:space="preserve"> присваиваются следующие статусы. </w:t>
      </w:r>
    </w:p>
    <w:p w14:paraId="15CA064C" w14:textId="77777777" w:rsidR="00FA5810" w:rsidRDefault="00FA5810" w:rsidP="00FA5810">
      <w:pPr>
        <w:pStyle w:val="a9"/>
      </w:pPr>
      <w:r w:rsidRPr="00FA5810">
        <w:rPr>
          <w:b/>
        </w:rPr>
        <w:t>В работе</w:t>
      </w:r>
      <w:r>
        <w:t xml:space="preserve">. </w:t>
      </w:r>
      <w:r w:rsidR="004B2580">
        <w:t xml:space="preserve">Статус </w:t>
      </w:r>
      <w:r w:rsidR="004B2580" w:rsidRPr="00596C4D">
        <w:t>присваивается</w:t>
      </w:r>
      <w:r w:rsidR="004B2580" w:rsidRPr="004B2580">
        <w:t xml:space="preserve"> </w:t>
      </w:r>
      <w:r w:rsidR="004B2580">
        <w:t xml:space="preserve">документу, который следует по маршруту. </w:t>
      </w:r>
    </w:p>
    <w:p w14:paraId="026046D0" w14:textId="77777777" w:rsidR="00FA1C22" w:rsidRPr="00755FCF" w:rsidRDefault="00FA5810" w:rsidP="00FA1C22">
      <w:pPr>
        <w:pStyle w:val="a9"/>
      </w:pPr>
      <w:r w:rsidRPr="00FA5810">
        <w:rPr>
          <w:b/>
        </w:rPr>
        <w:t>Обработано</w:t>
      </w:r>
      <w:r w:rsidR="00FA1C22">
        <w:rPr>
          <w:b/>
        </w:rPr>
        <w:t>.</w:t>
      </w:r>
      <w:r w:rsidR="00FA1C22" w:rsidRPr="00BA187D">
        <w:rPr>
          <w:b/>
        </w:rPr>
        <w:t xml:space="preserve"> </w:t>
      </w:r>
      <w:r w:rsidR="00FA1C22">
        <w:t xml:space="preserve">Статус </w:t>
      </w:r>
      <w:r w:rsidR="00FA1C22" w:rsidRPr="00596C4D">
        <w:t>присваивается</w:t>
      </w:r>
      <w:r w:rsidR="00FA1C22">
        <w:t xml:space="preserve"> </w:t>
      </w:r>
      <w:r w:rsidR="00AF707E">
        <w:t>согласованному</w:t>
      </w:r>
      <w:r w:rsidR="00FA1C22">
        <w:t xml:space="preserve"> документу.</w:t>
      </w:r>
      <w:r w:rsidR="00FA1C22" w:rsidRPr="00755FCF">
        <w:t xml:space="preserve"> </w:t>
      </w:r>
      <w:r w:rsidR="00FA1C22">
        <w:t>Документ с таким статусом нельзя изменить или удалить.</w:t>
      </w:r>
    </w:p>
    <w:p w14:paraId="42894BB1" w14:textId="77777777" w:rsidR="00FA1C22" w:rsidRDefault="00FA1C22" w:rsidP="00FA1C22">
      <w:pPr>
        <w:pStyle w:val="a9"/>
        <w:rPr>
          <w:i/>
        </w:rPr>
      </w:pPr>
      <w:r>
        <w:rPr>
          <w:b/>
        </w:rPr>
        <w:t xml:space="preserve">Отменён. </w:t>
      </w:r>
      <w:r>
        <w:t xml:space="preserve">Статус </w:t>
      </w:r>
      <w:r w:rsidRPr="00596C4D">
        <w:t>присваивается</w:t>
      </w:r>
      <w:r>
        <w:t xml:space="preserve"> отменённому документу</w:t>
      </w:r>
      <w:r>
        <w:rPr>
          <w:i/>
        </w:rPr>
        <w:t>.</w:t>
      </w:r>
    </w:p>
    <w:p w14:paraId="28298CA3" w14:textId="77777777" w:rsidR="00545656" w:rsidRPr="00D64EA1" w:rsidRDefault="00545656" w:rsidP="00545656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79" w:name="_Toc533515359"/>
      <w:bookmarkStart w:id="80" w:name="_Toc128489860"/>
      <w:r w:rsidRPr="00D64EA1">
        <w:rPr>
          <w:rFonts w:eastAsia="Arial" w:cs="Cambria Math"/>
          <w:i w:val="0"/>
          <w:iCs w:val="0"/>
          <w:kern w:val="32"/>
        </w:rPr>
        <w:t>Функционал</w:t>
      </w:r>
      <w:bookmarkEnd w:id="79"/>
      <w:r w:rsidR="007D5970" w:rsidRPr="007D5970">
        <w:rPr>
          <w:rFonts w:eastAsia="Arial" w:cs="Cambria Math"/>
          <w:i w:val="0"/>
          <w:iCs w:val="0"/>
          <w:kern w:val="32"/>
        </w:rPr>
        <w:t xml:space="preserve"> </w:t>
      </w:r>
      <w:proofErr w:type="spellStart"/>
      <w:r w:rsidR="00785DA0" w:rsidRPr="00785DA0">
        <w:rPr>
          <w:rFonts w:eastAsia="Arial" w:cs="Cambria Math"/>
          <w:i w:val="0"/>
          <w:iCs w:val="0"/>
          <w:kern w:val="32"/>
        </w:rPr>
        <w:t>web</w:t>
      </w:r>
      <w:proofErr w:type="spellEnd"/>
      <w:r w:rsidR="00785DA0" w:rsidRPr="00785DA0">
        <w:rPr>
          <w:rFonts w:eastAsia="Arial" w:cs="Cambria Math"/>
          <w:i w:val="0"/>
          <w:iCs w:val="0"/>
          <w:kern w:val="32"/>
        </w:rPr>
        <w:t xml:space="preserve"> модуля</w:t>
      </w:r>
      <w:bookmarkEnd w:id="80"/>
    </w:p>
    <w:p w14:paraId="5D0510B2" w14:textId="77777777" w:rsidR="00545656" w:rsidRPr="00025E3A" w:rsidRDefault="00545656" w:rsidP="00545656">
      <w:pPr>
        <w:pStyle w:val="aa"/>
      </w:pPr>
      <w:r w:rsidRPr="00831D6F">
        <w:t>Кнопки</w:t>
      </w:r>
      <w:r w:rsidR="00BE3226">
        <w:t xml:space="preserve"> для работы с данными</w:t>
      </w:r>
      <w:r w:rsidRPr="00025E3A">
        <w:t xml:space="preserve">. </w:t>
      </w:r>
    </w:p>
    <w:p w14:paraId="265E6172" w14:textId="77777777" w:rsidR="001C374D" w:rsidRDefault="00521B12" w:rsidP="00545656">
      <w:pPr>
        <w:pStyle w:val="a9"/>
      </w:pPr>
      <w:r w:rsidRPr="00521B12">
        <w:rPr>
          <w:b/>
        </w:rPr>
        <w:t>Обратите внимание</w:t>
      </w:r>
      <w:r w:rsidR="001C374D">
        <w:t>. Кнопки</w:t>
      </w:r>
      <w:r w:rsidR="00CF5841">
        <w:t>, операции по</w:t>
      </w:r>
      <w:r w:rsidR="001C374D">
        <w:t xml:space="preserve"> </w:t>
      </w:r>
      <w:r w:rsidR="00CF5841">
        <w:t>которым можно использовать для нескольких записей,</w:t>
      </w:r>
      <w:r w:rsidR="00CF5841" w:rsidRPr="00CF5841">
        <w:t xml:space="preserve"> </w:t>
      </w:r>
      <w:r w:rsidR="00CF5841">
        <w:t>доступны после выделения записи галочкой.</w:t>
      </w:r>
    </w:p>
    <w:p w14:paraId="0DCD11A8" w14:textId="0D41A8D6" w:rsidR="00545656" w:rsidRPr="00135C40" w:rsidRDefault="00545656" w:rsidP="00545656">
      <w:pPr>
        <w:pStyle w:val="a9"/>
      </w:pPr>
      <w:proofErr w:type="gramStart"/>
      <w:r w:rsidRPr="00135C40">
        <w:t xml:space="preserve">Кнопка </w:t>
      </w:r>
      <w:r w:rsidR="00B07E6E" w:rsidRPr="009E4CC8">
        <w:rPr>
          <w:noProof/>
        </w:rPr>
        <w:drawing>
          <wp:inline distT="0" distB="0" distL="0" distR="0" wp14:anchorId="17803BB6" wp14:editId="42568BE5">
            <wp:extent cx="228600" cy="238125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C40">
        <w:t xml:space="preserve"> –</w:t>
      </w:r>
      <w:proofErr w:type="gramEnd"/>
      <w:r w:rsidRPr="00135C40">
        <w:t xml:space="preserve"> «Добавить» используется, чтобы </w:t>
      </w:r>
      <w:r w:rsidR="0070728A">
        <w:t>Добавить</w:t>
      </w:r>
      <w:r w:rsidRPr="00135C40">
        <w:t>.</w:t>
      </w:r>
    </w:p>
    <w:p w14:paraId="0F2B1933" w14:textId="423620DF" w:rsidR="00545656" w:rsidRPr="00135C40" w:rsidRDefault="00545656" w:rsidP="00545656">
      <w:pPr>
        <w:pStyle w:val="a9"/>
      </w:pPr>
      <w:proofErr w:type="gramStart"/>
      <w:r w:rsidRPr="00135C40">
        <w:t xml:space="preserve">Кнопка </w:t>
      </w:r>
      <w:r w:rsidR="00B07E6E" w:rsidRPr="009E4CC8">
        <w:rPr>
          <w:noProof/>
        </w:rPr>
        <w:drawing>
          <wp:inline distT="0" distB="0" distL="0" distR="0" wp14:anchorId="2D7F7EFF" wp14:editId="6C2AD4E4">
            <wp:extent cx="238125" cy="238125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C40">
        <w:t xml:space="preserve"> –</w:t>
      </w:r>
      <w:proofErr w:type="gramEnd"/>
      <w:r w:rsidRPr="00135C40">
        <w:t xml:space="preserve"> «Редактировать» используется, </w:t>
      </w:r>
      <w:r w:rsidR="001C374D" w:rsidRPr="001C374D">
        <w:t>ч</w:t>
      </w:r>
      <w:r w:rsidRPr="00135C40">
        <w:t xml:space="preserve">тобы внести изменения в </w:t>
      </w:r>
      <w:r w:rsidR="00CA5699">
        <w:t>запись</w:t>
      </w:r>
      <w:r w:rsidRPr="00135C40">
        <w:t>.</w:t>
      </w:r>
    </w:p>
    <w:p w14:paraId="037271BA" w14:textId="60C7CC96" w:rsidR="00545656" w:rsidRPr="00135C40" w:rsidRDefault="00545656" w:rsidP="00545656">
      <w:pPr>
        <w:pStyle w:val="a9"/>
      </w:pPr>
      <w:proofErr w:type="gramStart"/>
      <w:r w:rsidRPr="00135C40">
        <w:t xml:space="preserve">Кнопка </w:t>
      </w:r>
      <w:r w:rsidR="00B07E6E" w:rsidRPr="009E4CC8">
        <w:rPr>
          <w:noProof/>
        </w:rPr>
        <w:drawing>
          <wp:inline distT="0" distB="0" distL="0" distR="0" wp14:anchorId="0F37DA3A" wp14:editId="5A96A86A">
            <wp:extent cx="228600" cy="238125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C40">
        <w:t xml:space="preserve"> –</w:t>
      </w:r>
      <w:proofErr w:type="gramEnd"/>
      <w:r w:rsidRPr="00135C40">
        <w:t xml:space="preserve"> «Удалить» используется, чтобы удалить </w:t>
      </w:r>
      <w:r w:rsidR="00CA5699">
        <w:t>запись</w:t>
      </w:r>
      <w:r w:rsidRPr="00135C40">
        <w:t>.</w:t>
      </w:r>
      <w:r w:rsidR="00116374">
        <w:t xml:space="preserve"> </w:t>
      </w:r>
    </w:p>
    <w:p w14:paraId="5881A8E3" w14:textId="04CFFAA7" w:rsidR="00545656" w:rsidRDefault="00545656" w:rsidP="00545656">
      <w:pPr>
        <w:pStyle w:val="a9"/>
      </w:pPr>
      <w:proofErr w:type="gramStart"/>
      <w:r w:rsidRPr="00135C40">
        <w:t xml:space="preserve">Кнопка </w:t>
      </w:r>
      <w:r w:rsidR="00B07E6E" w:rsidRPr="009E4CC8">
        <w:rPr>
          <w:noProof/>
        </w:rPr>
        <w:drawing>
          <wp:inline distT="0" distB="0" distL="0" distR="0" wp14:anchorId="6CBB9186" wp14:editId="3B77FA74">
            <wp:extent cx="238125" cy="238125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C40">
        <w:t xml:space="preserve"> –</w:t>
      </w:r>
      <w:proofErr w:type="gramEnd"/>
      <w:r w:rsidRPr="00135C40">
        <w:t xml:space="preserve"> «Печать» используется, чтобы получить печатную форму</w:t>
      </w:r>
      <w:r w:rsidR="00521B12">
        <w:t xml:space="preserve"> записи</w:t>
      </w:r>
      <w:r w:rsidRPr="00135C40">
        <w:t>.</w:t>
      </w:r>
    </w:p>
    <w:p w14:paraId="0138EEC6" w14:textId="4EC9F7DD" w:rsidR="00116374" w:rsidRDefault="00116374" w:rsidP="00545656">
      <w:pPr>
        <w:pStyle w:val="a9"/>
      </w:pPr>
      <w:proofErr w:type="gramStart"/>
      <w:r w:rsidRPr="00135C40">
        <w:t xml:space="preserve">Кнопка </w:t>
      </w:r>
      <w:r w:rsidR="00B07E6E" w:rsidRPr="009E4CC8">
        <w:rPr>
          <w:noProof/>
        </w:rPr>
        <w:drawing>
          <wp:inline distT="0" distB="0" distL="0" distR="0" wp14:anchorId="72CAB331" wp14:editId="3C456F41">
            <wp:extent cx="238125" cy="238125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</w:t>
      </w:r>
      <w:proofErr w:type="gramEnd"/>
      <w:r>
        <w:t xml:space="preserve"> «Просмотреть</w:t>
      </w:r>
      <w:r w:rsidRPr="00135C40">
        <w:t>» используется</w:t>
      </w:r>
      <w:r>
        <w:t xml:space="preserve">, чтобы открыть </w:t>
      </w:r>
      <w:r w:rsidR="00521B12">
        <w:t>запись</w:t>
      </w:r>
      <w:r>
        <w:t xml:space="preserve"> для просмотра. </w:t>
      </w:r>
      <w:r w:rsidR="004305C5">
        <w:t xml:space="preserve">В режиме просмотра данные нельзя редактировать. </w:t>
      </w:r>
    </w:p>
    <w:p w14:paraId="002CE166" w14:textId="7F858FE5" w:rsidR="00116374" w:rsidRDefault="004305C5" w:rsidP="00545656">
      <w:pPr>
        <w:pStyle w:val="a9"/>
      </w:pPr>
      <w:proofErr w:type="gramStart"/>
      <w:r>
        <w:t xml:space="preserve">Кнопки </w:t>
      </w:r>
      <w:r w:rsidR="00B07E6E" w:rsidRPr="009E4CC8">
        <w:rPr>
          <w:noProof/>
        </w:rPr>
        <w:drawing>
          <wp:inline distT="0" distB="0" distL="0" distR="0" wp14:anchorId="65496632" wp14:editId="004F5BE8">
            <wp:extent cx="228600" cy="238125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E6E" w:rsidRPr="009E4CC8">
        <w:rPr>
          <w:noProof/>
        </w:rPr>
        <w:drawing>
          <wp:inline distT="0" distB="0" distL="0" distR="0" wp14:anchorId="4BE26EB2" wp14:editId="762F7F16">
            <wp:extent cx="228600" cy="238125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135C40">
        <w:t>–</w:t>
      </w:r>
      <w:proofErr w:type="gramEnd"/>
      <w:r w:rsidRPr="00135C40">
        <w:t xml:space="preserve"> «</w:t>
      </w:r>
      <w:r>
        <w:t>Верх/Вниз</w:t>
      </w:r>
      <w:r w:rsidRPr="00135C40">
        <w:t>» используется, чтобы</w:t>
      </w:r>
      <w:r>
        <w:t xml:space="preserve"> изменить очередь </w:t>
      </w:r>
      <w:r w:rsidR="00CA5699">
        <w:t>записи</w:t>
      </w:r>
      <w:r w:rsidR="00504CAB">
        <w:t xml:space="preserve"> в таблице</w:t>
      </w:r>
      <w:r>
        <w:t>.</w:t>
      </w:r>
    </w:p>
    <w:p w14:paraId="54CFB3C3" w14:textId="43881D55" w:rsidR="000553B2" w:rsidRDefault="000553B2" w:rsidP="00545656">
      <w:pPr>
        <w:pStyle w:val="a9"/>
      </w:pPr>
      <w:proofErr w:type="gramStart"/>
      <w:r w:rsidRPr="00135C40">
        <w:t xml:space="preserve">Кнопка </w:t>
      </w:r>
      <w:r w:rsidR="00B07E6E" w:rsidRPr="009E4CC8">
        <w:rPr>
          <w:noProof/>
        </w:rPr>
        <w:drawing>
          <wp:inline distT="0" distB="0" distL="0" distR="0" wp14:anchorId="48BD7708" wp14:editId="02E26D4F">
            <wp:extent cx="228600" cy="238125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</w:t>
      </w:r>
      <w:proofErr w:type="gramEnd"/>
      <w:r>
        <w:t xml:space="preserve"> «Провести</w:t>
      </w:r>
      <w:r w:rsidRPr="00135C40">
        <w:t>» используется, чтобы</w:t>
      </w:r>
      <w:r>
        <w:t xml:space="preserve"> </w:t>
      </w:r>
      <w:r w:rsidR="00B14D55">
        <w:t>провести</w:t>
      </w:r>
      <w:r>
        <w:t xml:space="preserve"> </w:t>
      </w:r>
      <w:r w:rsidR="00CA5699">
        <w:t>запис</w:t>
      </w:r>
      <w:r w:rsidR="00B14D55">
        <w:t>ь</w:t>
      </w:r>
      <w:r>
        <w:t>.</w:t>
      </w:r>
    </w:p>
    <w:p w14:paraId="3F301D89" w14:textId="77777777" w:rsidR="00BE3226" w:rsidRPr="00025E3A" w:rsidRDefault="00BE3226" w:rsidP="00BE3226">
      <w:pPr>
        <w:pStyle w:val="aa"/>
      </w:pPr>
      <w:r w:rsidRPr="00831D6F">
        <w:t>Кнопки</w:t>
      </w:r>
      <w:r>
        <w:t xml:space="preserve"> для </w:t>
      </w:r>
      <w:r w:rsidR="00B373FE">
        <w:t>работы с</w:t>
      </w:r>
      <w:r>
        <w:t xml:space="preserve"> таблиц</w:t>
      </w:r>
      <w:r w:rsidR="00B373FE">
        <w:t>ей</w:t>
      </w:r>
      <w:r w:rsidRPr="00025E3A">
        <w:t xml:space="preserve">. </w:t>
      </w:r>
    </w:p>
    <w:p w14:paraId="33E9EF1B" w14:textId="256A1823" w:rsidR="00BE3226" w:rsidRDefault="005567F6" w:rsidP="00545656">
      <w:pPr>
        <w:pStyle w:val="a9"/>
      </w:pPr>
      <w:proofErr w:type="gramStart"/>
      <w:r w:rsidRPr="00135C40">
        <w:t>Кнопка</w:t>
      </w:r>
      <w:r>
        <w:t xml:space="preserve"> </w:t>
      </w:r>
      <w:r w:rsidR="00B07E6E" w:rsidRPr="009E4CC8">
        <w:rPr>
          <w:noProof/>
        </w:rPr>
        <w:drawing>
          <wp:inline distT="0" distB="0" distL="0" distR="0" wp14:anchorId="278C5BFA" wp14:editId="0A060E95">
            <wp:extent cx="219075" cy="200025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</w:t>
      </w:r>
      <w:proofErr w:type="gramEnd"/>
      <w:r>
        <w:t xml:space="preserve"> «Обновить». Используется, чтобы обновить данные в таблице.</w:t>
      </w:r>
    </w:p>
    <w:p w14:paraId="3086AC96" w14:textId="0B8AC6FC" w:rsidR="00BE3226" w:rsidRDefault="005567F6" w:rsidP="00545656">
      <w:pPr>
        <w:pStyle w:val="a9"/>
      </w:pPr>
      <w:proofErr w:type="gramStart"/>
      <w:r w:rsidRPr="00135C40">
        <w:t>Кнопка</w:t>
      </w:r>
      <w:r>
        <w:t xml:space="preserve"> </w:t>
      </w:r>
      <w:r w:rsidR="00B07E6E" w:rsidRPr="009E4CC8">
        <w:rPr>
          <w:noProof/>
        </w:rPr>
        <w:drawing>
          <wp:inline distT="0" distB="0" distL="0" distR="0" wp14:anchorId="4EB15924" wp14:editId="024426A2">
            <wp:extent cx="190500" cy="180975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</w:t>
      </w:r>
      <w:proofErr w:type="gramEnd"/>
      <w:r>
        <w:t xml:space="preserve"> «</w:t>
      </w:r>
      <w:r w:rsidRPr="00135C40">
        <w:t>Печать»</w:t>
      </w:r>
      <w:r w:rsidR="00AC5563">
        <w:t>.</w:t>
      </w:r>
      <w:r w:rsidRPr="00135C40">
        <w:t xml:space="preserve"> </w:t>
      </w:r>
      <w:r w:rsidR="00AC5563" w:rsidRPr="00AC5563">
        <w:t>И</w:t>
      </w:r>
      <w:r w:rsidRPr="00135C40">
        <w:t>спользуется, чтобы получить печатную форму</w:t>
      </w:r>
      <w:r>
        <w:t xml:space="preserve"> таблицы.</w:t>
      </w:r>
    </w:p>
    <w:p w14:paraId="3997BECC" w14:textId="5FD93789" w:rsidR="00BE3226" w:rsidRDefault="005567F6" w:rsidP="00545656">
      <w:pPr>
        <w:pStyle w:val="a9"/>
      </w:pPr>
      <w:proofErr w:type="gramStart"/>
      <w:r w:rsidRPr="00135C40">
        <w:t>Кнопка</w:t>
      </w:r>
      <w:r>
        <w:t xml:space="preserve"> </w:t>
      </w:r>
      <w:r w:rsidR="00B07E6E" w:rsidRPr="009E4CC8">
        <w:rPr>
          <w:noProof/>
        </w:rPr>
        <w:drawing>
          <wp:inline distT="0" distB="0" distL="0" distR="0" wp14:anchorId="04B59352" wp14:editId="4161CBEE">
            <wp:extent cx="180975" cy="161925"/>
            <wp:effectExtent l="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</w:t>
      </w:r>
      <w:proofErr w:type="gramEnd"/>
      <w:r>
        <w:t xml:space="preserve"> «</w:t>
      </w:r>
      <w:r w:rsidR="00AC5563">
        <w:t xml:space="preserve">Отключить/Включить постраничную разбивку». </w:t>
      </w:r>
      <w:r w:rsidR="00AC5563" w:rsidRPr="00AC5563">
        <w:t>И</w:t>
      </w:r>
      <w:r w:rsidR="00AC5563" w:rsidRPr="00135C40">
        <w:t xml:space="preserve">спользуется, чтобы </w:t>
      </w:r>
      <w:r w:rsidR="00AC5563">
        <w:t>документы отображались в таблице постранично или единым списком.</w:t>
      </w:r>
    </w:p>
    <w:p w14:paraId="0D7F7CD1" w14:textId="67B40989" w:rsidR="00BE3226" w:rsidRDefault="005567F6" w:rsidP="00545656">
      <w:pPr>
        <w:pStyle w:val="a9"/>
      </w:pPr>
      <w:proofErr w:type="gramStart"/>
      <w:r w:rsidRPr="00135C40">
        <w:t>Кнопка</w:t>
      </w:r>
      <w:r>
        <w:t xml:space="preserve"> </w:t>
      </w:r>
      <w:r w:rsidR="00B07E6E" w:rsidRPr="009E4CC8">
        <w:rPr>
          <w:noProof/>
        </w:rPr>
        <w:drawing>
          <wp:inline distT="0" distB="0" distL="0" distR="0" wp14:anchorId="44E17114" wp14:editId="052496A6">
            <wp:extent cx="323850" cy="190500"/>
            <wp:effectExtent l="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</w:t>
      </w:r>
      <w:proofErr w:type="gramEnd"/>
      <w:r>
        <w:t xml:space="preserve"> «</w:t>
      </w:r>
      <w:r w:rsidR="001D0D7A">
        <w:t xml:space="preserve">Колонки». Используется, чтобы добавить или убрать отображение колонок таблицы. По кнопке с меню вызывается список доступных колонок для настройки. </w:t>
      </w:r>
    </w:p>
    <w:p w14:paraId="6EE41632" w14:textId="461D53B6" w:rsidR="00BE3226" w:rsidRDefault="005567F6" w:rsidP="00545656">
      <w:pPr>
        <w:pStyle w:val="a9"/>
      </w:pPr>
      <w:proofErr w:type="gramStart"/>
      <w:r w:rsidRPr="00135C40">
        <w:t>Кнопка</w:t>
      </w:r>
      <w:r>
        <w:t xml:space="preserve"> </w:t>
      </w:r>
      <w:r w:rsidR="00B07E6E" w:rsidRPr="009E4CC8">
        <w:rPr>
          <w:noProof/>
        </w:rPr>
        <w:drawing>
          <wp:inline distT="0" distB="0" distL="0" distR="0" wp14:anchorId="17BBE043" wp14:editId="03D2B95A">
            <wp:extent cx="190500" cy="200025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</w:t>
      </w:r>
      <w:proofErr w:type="gramEnd"/>
      <w:r>
        <w:t xml:space="preserve"> «</w:t>
      </w:r>
      <w:r w:rsidR="001D0D7A">
        <w:t xml:space="preserve">Восстановить настройки таблицы». Используется, чтобы восстановить настройки таблицы по умолчанию. </w:t>
      </w:r>
    </w:p>
    <w:p w14:paraId="3F3465D0" w14:textId="77777777" w:rsidR="00B745DB" w:rsidRDefault="001D0447" w:rsidP="00116374">
      <w:pPr>
        <w:pStyle w:val="aa"/>
      </w:pPr>
      <w:r>
        <w:t>Форма ввода данных</w:t>
      </w:r>
      <w:r w:rsidR="00116374">
        <w:t>.</w:t>
      </w:r>
    </w:p>
    <w:p w14:paraId="5832BAE5" w14:textId="77777777" w:rsidR="00AD0BF9" w:rsidRDefault="00AD0BF9" w:rsidP="00AD0BF9">
      <w:pPr>
        <w:pStyle w:val="a9"/>
      </w:pPr>
      <w:r>
        <w:t xml:space="preserve">Данные в </w:t>
      </w:r>
      <w:proofErr w:type="spellStart"/>
      <w:r w:rsidR="00785DA0" w:rsidRPr="000F77DE">
        <w:t>web</w:t>
      </w:r>
      <w:proofErr w:type="spellEnd"/>
      <w:r w:rsidR="00785DA0">
        <w:t xml:space="preserve"> модуль </w:t>
      </w:r>
      <w:r w:rsidR="00BE3226">
        <w:t>вносятся при помощи форм ввода (</w:t>
      </w:r>
      <w:r w:rsidR="00BE3226">
        <w:fldChar w:fldCharType="begin"/>
      </w:r>
      <w:r w:rsidR="00BE3226">
        <w:instrText xml:space="preserve"> REF _Ref121489838 \h </w:instrText>
      </w:r>
      <w:r w:rsidR="00BE3226">
        <w:fldChar w:fldCharType="separate"/>
      </w:r>
      <w:r w:rsidR="00A14B43">
        <w:t xml:space="preserve">Рисунок </w:t>
      </w:r>
      <w:r w:rsidR="00A14B43">
        <w:rPr>
          <w:noProof/>
        </w:rPr>
        <w:t>23</w:t>
      </w:r>
      <w:r w:rsidR="00BE3226">
        <w:fldChar w:fldCharType="end"/>
      </w:r>
      <w:r w:rsidR="00BE3226">
        <w:t>).</w:t>
      </w:r>
    </w:p>
    <w:p w14:paraId="2D38D755" w14:textId="0CA72565" w:rsidR="00B745DB" w:rsidRDefault="00B07E6E" w:rsidP="00B745DB">
      <w:pPr>
        <w:pStyle w:val="ab"/>
      </w:pPr>
      <w:r w:rsidRPr="004A042E">
        <w:rPr>
          <w:noProof/>
        </w:rPr>
        <w:drawing>
          <wp:inline distT="0" distB="0" distL="0" distR="0" wp14:anchorId="1D973592" wp14:editId="734DD9BD">
            <wp:extent cx="5734050" cy="2371725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A02E" w14:textId="77777777" w:rsidR="00B745DB" w:rsidRPr="00596C4D" w:rsidRDefault="00116374" w:rsidP="00116374">
      <w:pPr>
        <w:pStyle w:val="ac"/>
      </w:pPr>
      <w:bookmarkStart w:id="81" w:name="_Ref121489838"/>
      <w:r>
        <w:t xml:space="preserve">Рисунок </w:t>
      </w:r>
      <w:fldSimple w:instr=" SEQ Рисунок \* ARABIC ">
        <w:r w:rsidR="00A14B43">
          <w:rPr>
            <w:noProof/>
          </w:rPr>
          <w:t>23</w:t>
        </w:r>
      </w:fldSimple>
      <w:bookmarkEnd w:id="81"/>
    </w:p>
    <w:p w14:paraId="1E730FC8" w14:textId="77777777" w:rsidR="00116374" w:rsidRPr="000428B0" w:rsidRDefault="00116374" w:rsidP="00116374">
      <w:pPr>
        <w:pStyle w:val="aa"/>
      </w:pPr>
      <w:bookmarkStart w:id="82" w:name="_Дополнительный_функционал"/>
      <w:bookmarkEnd w:id="82"/>
      <w:r w:rsidRPr="000428B0">
        <w:t xml:space="preserve">Поле со списком. </w:t>
      </w:r>
    </w:p>
    <w:p w14:paraId="3F3123EE" w14:textId="77777777" w:rsidR="00116374" w:rsidRDefault="00116374" w:rsidP="00116374">
      <w:pPr>
        <w:pStyle w:val="a9"/>
      </w:pPr>
      <w:r>
        <w:t xml:space="preserve">Некоторые поля формы ввода данных заполняются из списка </w:t>
      </w:r>
      <w:r w:rsidRPr="00596C4D">
        <w:t>(</w:t>
      </w:r>
      <w:r w:rsidRPr="00596C4D">
        <w:fldChar w:fldCharType="begin"/>
      </w:r>
      <w:r w:rsidRPr="00596C4D">
        <w:instrText xml:space="preserve"> REF _Ref405907848 \h </w:instrText>
      </w:r>
      <w:r>
        <w:instrText xml:space="preserve"> \* MERGEFORMAT </w:instrText>
      </w:r>
      <w:r w:rsidRPr="00596C4D">
        <w:fldChar w:fldCharType="separate"/>
      </w:r>
      <w:r w:rsidR="00A14B43" w:rsidRPr="00AC3A5E">
        <w:t xml:space="preserve">Рисунок </w:t>
      </w:r>
      <w:r w:rsidR="00A14B43">
        <w:t>24</w:t>
      </w:r>
      <w:r w:rsidRPr="00596C4D">
        <w:fldChar w:fldCharType="end"/>
      </w:r>
      <w:r w:rsidRPr="00596C4D">
        <w:t>)</w:t>
      </w:r>
      <w:r>
        <w:t xml:space="preserve">. </w:t>
      </w:r>
    </w:p>
    <w:p w14:paraId="5B3C24BF" w14:textId="51149706" w:rsidR="00116374" w:rsidRPr="007D51B0" w:rsidRDefault="00B07E6E" w:rsidP="00116374">
      <w:pPr>
        <w:pStyle w:val="ab"/>
      </w:pPr>
      <w:r w:rsidRPr="009E4CC8">
        <w:rPr>
          <w:noProof/>
        </w:rPr>
        <w:drawing>
          <wp:inline distT="0" distB="0" distL="0" distR="0" wp14:anchorId="4CEEE39A" wp14:editId="3DE68F4F">
            <wp:extent cx="3219450" cy="1562100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9193" w14:textId="77777777" w:rsidR="00116374" w:rsidRPr="00AC3A5E" w:rsidRDefault="00116374" w:rsidP="00116374">
      <w:pPr>
        <w:pStyle w:val="ac"/>
      </w:pPr>
      <w:bookmarkStart w:id="83" w:name="_Ref405907848"/>
      <w:r w:rsidRPr="00AC3A5E">
        <w:t xml:space="preserve">Рисунок </w:t>
      </w:r>
      <w:fldSimple w:instr=" SEQ Рисунок \* ARABIC ">
        <w:r w:rsidR="00A14B43">
          <w:rPr>
            <w:noProof/>
          </w:rPr>
          <w:t>24</w:t>
        </w:r>
      </w:fldSimple>
      <w:bookmarkEnd w:id="83"/>
    </w:p>
    <w:p w14:paraId="068F743F" w14:textId="77777777" w:rsidR="00116374" w:rsidRDefault="00504CAB" w:rsidP="00116374">
      <w:pPr>
        <w:pStyle w:val="a9"/>
      </w:pPr>
      <w:r w:rsidRPr="00596C4D">
        <w:t>Поле имеет</w:t>
      </w:r>
      <w:r>
        <w:t xml:space="preserve"> контекстный</w:t>
      </w:r>
      <w:r w:rsidRPr="00596C4D">
        <w:t xml:space="preserve"> поиск.</w:t>
      </w:r>
      <w:r>
        <w:t xml:space="preserve"> </w:t>
      </w:r>
      <w:r w:rsidR="00116374" w:rsidRPr="00596C4D">
        <w:t xml:space="preserve">Чтобы очистить поле, нажмите значок «х» в конце поля. </w:t>
      </w:r>
      <w:bookmarkEnd w:id="31"/>
    </w:p>
    <w:p w14:paraId="486B3F12" w14:textId="77777777" w:rsidR="00CD16CF" w:rsidRDefault="00CD16CF" w:rsidP="00CD16CF">
      <w:pPr>
        <w:pStyle w:val="2"/>
        <w:pBdr>
          <w:bottom w:val="single" w:sz="4" w:space="1" w:color="auto"/>
        </w:pBdr>
        <w:spacing w:before="600" w:after="200"/>
        <w:ind w:left="454"/>
        <w:jc w:val="both"/>
        <w:rPr>
          <w:rFonts w:eastAsia="Arial" w:cs="Cambria Math"/>
          <w:i w:val="0"/>
          <w:iCs w:val="0"/>
          <w:kern w:val="32"/>
        </w:rPr>
      </w:pPr>
      <w:bookmarkStart w:id="84" w:name="_Смена_пароля_пользователя"/>
      <w:bookmarkStart w:id="85" w:name="_Toc128489861"/>
      <w:bookmarkEnd w:id="84"/>
      <w:r w:rsidRPr="00CD16CF">
        <w:rPr>
          <w:rFonts w:eastAsia="Arial" w:cs="Cambria Math"/>
          <w:i w:val="0"/>
          <w:iCs w:val="0"/>
          <w:kern w:val="32"/>
        </w:rPr>
        <w:t>Смена пароля пользователя</w:t>
      </w:r>
      <w:bookmarkEnd w:id="85"/>
      <w:r w:rsidRPr="00CD16CF">
        <w:rPr>
          <w:rFonts w:eastAsia="Arial" w:cs="Cambria Math"/>
          <w:i w:val="0"/>
          <w:iCs w:val="0"/>
          <w:kern w:val="32"/>
        </w:rPr>
        <w:t xml:space="preserve"> </w:t>
      </w:r>
    </w:p>
    <w:p w14:paraId="555F797E" w14:textId="77777777" w:rsidR="000961E4" w:rsidRDefault="000961E4" w:rsidP="00CD16CF">
      <w:pPr>
        <w:pStyle w:val="a9"/>
      </w:pPr>
      <w:r>
        <w:t xml:space="preserve">Чтобы изменить пароль входа на сайт, выполните следующие действия. </w:t>
      </w:r>
    </w:p>
    <w:p w14:paraId="4AC4BC73" w14:textId="77777777" w:rsidR="000961E4" w:rsidRDefault="000961E4" w:rsidP="00F6599F">
      <w:pPr>
        <w:pStyle w:val="a2"/>
        <w:numPr>
          <w:ilvl w:val="0"/>
          <w:numId w:val="10"/>
        </w:numPr>
      </w:pPr>
      <w:r w:rsidRPr="000961E4">
        <w:t>В</w:t>
      </w:r>
      <w:r>
        <w:t>ызовите меню при помощи кнопки рядом с наименованием пользователя (</w:t>
      </w:r>
      <w:r>
        <w:fldChar w:fldCharType="begin"/>
      </w:r>
      <w:r>
        <w:instrText xml:space="preserve"> REF _Ref124515269 \h </w:instrText>
      </w:r>
      <w:r>
        <w:fldChar w:fldCharType="separate"/>
      </w:r>
      <w:r w:rsidR="00A14B43">
        <w:t xml:space="preserve">Рисунок </w:t>
      </w:r>
      <w:r w:rsidR="00A14B43">
        <w:rPr>
          <w:noProof/>
        </w:rPr>
        <w:t>25</w:t>
      </w:r>
      <w:r>
        <w:fldChar w:fldCharType="end"/>
      </w:r>
      <w:r>
        <w:t>).</w:t>
      </w:r>
    </w:p>
    <w:p w14:paraId="787E7445" w14:textId="6E4CD7B6" w:rsidR="00CD16CF" w:rsidRDefault="00B07E6E" w:rsidP="000961E4">
      <w:pPr>
        <w:pStyle w:val="ab"/>
        <w:rPr>
          <w:noProof/>
        </w:rPr>
      </w:pPr>
      <w:r w:rsidRPr="002E6C13">
        <w:rPr>
          <w:noProof/>
        </w:rPr>
        <w:drawing>
          <wp:inline distT="0" distB="0" distL="0" distR="0" wp14:anchorId="039E6251" wp14:editId="2B04B2D1">
            <wp:extent cx="3981450" cy="1457325"/>
            <wp:effectExtent l="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7BDF" w14:textId="77777777" w:rsidR="000961E4" w:rsidRDefault="000961E4" w:rsidP="000961E4">
      <w:pPr>
        <w:pStyle w:val="ac"/>
      </w:pPr>
      <w:bookmarkStart w:id="86" w:name="_Ref124515269"/>
      <w:r>
        <w:t xml:space="preserve">Рисунок </w:t>
      </w:r>
      <w:fldSimple w:instr=" SEQ Рисунок \* ARABIC ">
        <w:r w:rsidR="00A14B43">
          <w:rPr>
            <w:noProof/>
          </w:rPr>
          <w:t>25</w:t>
        </w:r>
      </w:fldSimple>
      <w:bookmarkEnd w:id="86"/>
    </w:p>
    <w:p w14:paraId="6C7FD6C7" w14:textId="77777777" w:rsidR="00CD16CF" w:rsidRDefault="000961E4" w:rsidP="00F6599F">
      <w:pPr>
        <w:pStyle w:val="a2"/>
        <w:numPr>
          <w:ilvl w:val="0"/>
          <w:numId w:val="10"/>
        </w:numPr>
      </w:pPr>
      <w:r>
        <w:t xml:space="preserve">Выберите пункт «Смена пароля». Откроется страница </w:t>
      </w:r>
      <w:r w:rsidR="007C6E0B">
        <w:t xml:space="preserve">смена пароля </w:t>
      </w:r>
      <w:r>
        <w:t>(</w:t>
      </w:r>
      <w:r w:rsidR="00AB7D45">
        <w:fldChar w:fldCharType="begin"/>
      </w:r>
      <w:r w:rsidR="00AB7D45">
        <w:instrText xml:space="preserve"> REF _Ref127787665 \h </w:instrText>
      </w:r>
      <w:r w:rsidR="00AB7D45">
        <w:fldChar w:fldCharType="separate"/>
      </w:r>
      <w:r w:rsidR="00A14B43">
        <w:t xml:space="preserve">Рисунок </w:t>
      </w:r>
      <w:r w:rsidR="00A14B43">
        <w:rPr>
          <w:noProof/>
        </w:rPr>
        <w:t>26</w:t>
      </w:r>
      <w:r w:rsidR="00AB7D45">
        <w:fldChar w:fldCharType="end"/>
      </w:r>
      <w:r>
        <w:t>).</w:t>
      </w:r>
    </w:p>
    <w:p w14:paraId="7F5F760B" w14:textId="62EE6AC7" w:rsidR="007C6E0B" w:rsidRDefault="00B07E6E" w:rsidP="007C6E0B">
      <w:pPr>
        <w:pStyle w:val="ab"/>
        <w:rPr>
          <w:noProof/>
        </w:rPr>
      </w:pPr>
      <w:r w:rsidRPr="002E6C13">
        <w:rPr>
          <w:noProof/>
        </w:rPr>
        <w:drawing>
          <wp:inline distT="0" distB="0" distL="0" distR="0" wp14:anchorId="6E2E68F5" wp14:editId="3D723F2D">
            <wp:extent cx="5686425" cy="952500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779D" w14:textId="77777777" w:rsidR="007C6E0B" w:rsidRDefault="007C6E0B" w:rsidP="007C6E0B">
      <w:pPr>
        <w:pStyle w:val="ac"/>
      </w:pPr>
      <w:bookmarkStart w:id="87" w:name="_Ref127787665"/>
      <w:r>
        <w:t xml:space="preserve">Рисунок </w:t>
      </w:r>
      <w:fldSimple w:instr=" SEQ Рисунок \* ARABIC ">
        <w:r w:rsidR="00A14B43">
          <w:rPr>
            <w:noProof/>
          </w:rPr>
          <w:t>26</w:t>
        </w:r>
      </w:fldSimple>
      <w:bookmarkEnd w:id="87"/>
    </w:p>
    <w:p w14:paraId="20398001" w14:textId="77777777" w:rsidR="007C6E0B" w:rsidRDefault="004E1646" w:rsidP="00F6599F">
      <w:pPr>
        <w:pStyle w:val="a2"/>
        <w:numPr>
          <w:ilvl w:val="0"/>
          <w:numId w:val="10"/>
        </w:numPr>
      </w:pPr>
      <w:r>
        <w:t xml:space="preserve">Внесите в соответствующие поля старый пароль и новый пароль. В поле «Подтвердите пароль» </w:t>
      </w:r>
      <w:r w:rsidR="0099276A">
        <w:t>повторно</w:t>
      </w:r>
      <w:r>
        <w:t xml:space="preserve"> вносится новый пароль. Пароль</w:t>
      </w:r>
      <w:r w:rsidR="00EF3B5D">
        <w:t>,</w:t>
      </w:r>
      <w:r>
        <w:t xml:space="preserve"> внесённый в поля «</w:t>
      </w:r>
      <w:r w:rsidRPr="004E1646">
        <w:t>Н</w:t>
      </w:r>
      <w:r>
        <w:t>овый пароль» и «Подтвердите пароль»</w:t>
      </w:r>
      <w:r w:rsidR="00EF3B5D">
        <w:t>,</w:t>
      </w:r>
      <w:r>
        <w:t xml:space="preserve"> должен совпадать.</w:t>
      </w:r>
    </w:p>
    <w:p w14:paraId="58F06228" w14:textId="77777777" w:rsidR="004E1646" w:rsidRDefault="004E1646" w:rsidP="00F6599F">
      <w:pPr>
        <w:pStyle w:val="a2"/>
        <w:numPr>
          <w:ilvl w:val="0"/>
          <w:numId w:val="10"/>
        </w:numPr>
      </w:pPr>
      <w:r>
        <w:t>Нажмите кнопку «Изменить пароль». Пароль будет изменён.</w:t>
      </w:r>
    </w:p>
    <w:p w14:paraId="18F2706D" w14:textId="77777777" w:rsidR="00140B9D" w:rsidRDefault="00140B9D" w:rsidP="00140B9D">
      <w:pPr>
        <w:pStyle w:val="a9"/>
      </w:pPr>
      <w:r w:rsidRPr="00140B9D">
        <w:rPr>
          <w:u w:val="single"/>
        </w:rPr>
        <w:t>Примечание</w:t>
      </w:r>
      <w:r>
        <w:t xml:space="preserve">. Чтобы вернуться </w:t>
      </w:r>
      <w:r w:rsidR="00242255">
        <w:t>со страница смены пароля</w:t>
      </w:r>
      <w:r>
        <w:t xml:space="preserve">, нажмите кнопку «Назад» в окне браузера. </w:t>
      </w:r>
    </w:p>
    <w:sectPr w:rsidR="00140B9D" w:rsidSect="00753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0B34D" w14:textId="77777777" w:rsidR="006C303B" w:rsidRDefault="006C303B">
      <w:pPr>
        <w:spacing w:line="240" w:lineRule="auto"/>
      </w:pPr>
      <w:r>
        <w:separator/>
      </w:r>
    </w:p>
  </w:endnote>
  <w:endnote w:type="continuationSeparator" w:id="0">
    <w:p w14:paraId="286437BC" w14:textId="77777777" w:rsidR="006C303B" w:rsidRDefault="006C3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1"/>
    <w:family w:val="roman"/>
    <w:notTrueType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D4901" w14:textId="77777777" w:rsidR="00886FDE" w:rsidRDefault="00886FDE" w:rsidP="00382793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4F465326" w14:textId="77777777" w:rsidR="00886FDE" w:rsidRDefault="00886FDE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A37BD" w14:textId="77777777" w:rsidR="00886FDE" w:rsidRDefault="00886FDE" w:rsidP="00382793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4933CB">
      <w:rPr>
        <w:rStyle w:val="af5"/>
        <w:noProof/>
      </w:rPr>
      <w:t>5</w:t>
    </w:r>
    <w:r>
      <w:rPr>
        <w:rStyle w:val="af5"/>
      </w:rPr>
      <w:fldChar w:fldCharType="end"/>
    </w:r>
  </w:p>
  <w:p w14:paraId="19592E2C" w14:textId="77777777" w:rsidR="00886FDE" w:rsidRDefault="00886FDE" w:rsidP="001D0B8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D0E83" w14:textId="77777777" w:rsidR="006C303B" w:rsidRDefault="006C303B">
      <w:pPr>
        <w:spacing w:line="240" w:lineRule="auto"/>
      </w:pPr>
      <w:r>
        <w:separator/>
      </w:r>
    </w:p>
  </w:footnote>
  <w:footnote w:type="continuationSeparator" w:id="0">
    <w:p w14:paraId="328158E5" w14:textId="77777777" w:rsidR="006C303B" w:rsidRDefault="006C30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AE2D6C"/>
    <w:multiLevelType w:val="hybridMultilevel"/>
    <w:tmpl w:val="06E8459A"/>
    <w:lvl w:ilvl="0" w:tplc="5D8A13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A6226"/>
    <w:multiLevelType w:val="multilevel"/>
    <w:tmpl w:val="3FB2F6C4"/>
    <w:lvl w:ilvl="0">
      <w:start w:val="1"/>
      <w:numFmt w:val="bullet"/>
      <w:pStyle w:val="a"/>
      <w:suff w:val="space"/>
      <w:lvlText w:val="•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3CF07463"/>
    <w:multiLevelType w:val="multilevel"/>
    <w:tmpl w:val="FD0AFDD8"/>
    <w:lvl w:ilvl="0">
      <w:start w:val="1"/>
      <w:numFmt w:val="decimal"/>
      <w:suff w:val="space"/>
      <w:lvlText w:val="%1"/>
      <w:lvlJc w:val="left"/>
      <w:pPr>
        <w:ind w:left="0" w:firstLine="454"/>
      </w:pPr>
      <w:rPr>
        <w:rFonts w:ascii="Arial" w:hAnsi="Arial" w:cs="Arial" w:hint="default"/>
        <w:b/>
        <w:i w:val="0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0" w:firstLine="454"/>
      </w:pPr>
      <w:rPr>
        <w:rFonts w:hint="default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709" w:hanging="709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18"/>
        <w:szCs w:val="18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sz w:val="18"/>
        <w:szCs w:val="18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sz w:val="18"/>
        <w:szCs w:val="1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18"/>
        <w:szCs w:val="18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sz w:val="18"/>
        <w:szCs w:val="18"/>
      </w:rPr>
    </w:lvl>
  </w:abstractNum>
  <w:abstractNum w:abstractNumId="3">
    <w:nsid w:val="46172352"/>
    <w:multiLevelType w:val="multilevel"/>
    <w:tmpl w:val="DA88313C"/>
    <w:lvl w:ilvl="0">
      <w:start w:val="1"/>
      <w:numFmt w:val="decimal"/>
      <w:pStyle w:val="a0"/>
      <w:suff w:val="space"/>
      <w:lvlText w:val="%1)  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5D7060B7"/>
    <w:multiLevelType w:val="multilevel"/>
    <w:tmpl w:val="86D2C750"/>
    <w:lvl w:ilvl="0">
      <w:start w:val="1"/>
      <w:numFmt w:val="bullet"/>
      <w:pStyle w:val="a1"/>
      <w:suff w:val="space"/>
      <w:lvlText w:val="-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7BAC40FD"/>
    <w:multiLevelType w:val="multilevel"/>
    <w:tmpl w:val="516AC748"/>
    <w:lvl w:ilvl="0">
      <w:start w:val="1"/>
      <w:numFmt w:val="decimal"/>
      <w:pStyle w:val="a2"/>
      <w:suff w:val="space"/>
      <w:lvlText w:val="%1."/>
      <w:lvlJc w:val="left"/>
      <w:pPr>
        <w:ind w:left="0" w:firstLine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5"/>
  </w:num>
  <w:num w:numId="18">
    <w:abstractNumId w:val="5"/>
  </w:num>
  <w:num w:numId="19">
    <w:abstractNumId w:val="4"/>
  </w:num>
  <w:num w:numId="20">
    <w:abstractNumId w:val="5"/>
  </w:num>
  <w:num w:numId="21">
    <w:abstractNumId w:val="5"/>
  </w:num>
  <w:num w:numId="22">
    <w:abstractNumId w:val="5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5"/>
  </w:num>
  <w:num w:numId="29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624"/>
    <w:rsid w:val="00002D58"/>
    <w:rsid w:val="0000371A"/>
    <w:rsid w:val="00011751"/>
    <w:rsid w:val="00011844"/>
    <w:rsid w:val="00017D55"/>
    <w:rsid w:val="000224B6"/>
    <w:rsid w:val="00023102"/>
    <w:rsid w:val="00033A25"/>
    <w:rsid w:val="00046026"/>
    <w:rsid w:val="00052F25"/>
    <w:rsid w:val="0005312D"/>
    <w:rsid w:val="000553B2"/>
    <w:rsid w:val="00060480"/>
    <w:rsid w:val="000722FA"/>
    <w:rsid w:val="00072565"/>
    <w:rsid w:val="00073E71"/>
    <w:rsid w:val="00074449"/>
    <w:rsid w:val="0008094F"/>
    <w:rsid w:val="0008626B"/>
    <w:rsid w:val="000936C7"/>
    <w:rsid w:val="00093FA8"/>
    <w:rsid w:val="000961E4"/>
    <w:rsid w:val="000B1E65"/>
    <w:rsid w:val="000B2790"/>
    <w:rsid w:val="000B52C2"/>
    <w:rsid w:val="000C0239"/>
    <w:rsid w:val="000C2278"/>
    <w:rsid w:val="000C7D8A"/>
    <w:rsid w:val="000D058A"/>
    <w:rsid w:val="000F3843"/>
    <w:rsid w:val="000F77DE"/>
    <w:rsid w:val="001028C4"/>
    <w:rsid w:val="0010512C"/>
    <w:rsid w:val="00105C00"/>
    <w:rsid w:val="00112B51"/>
    <w:rsid w:val="00113078"/>
    <w:rsid w:val="001136FE"/>
    <w:rsid w:val="00116374"/>
    <w:rsid w:val="001217D5"/>
    <w:rsid w:val="00121CFD"/>
    <w:rsid w:val="00133817"/>
    <w:rsid w:val="00137795"/>
    <w:rsid w:val="00140B9D"/>
    <w:rsid w:val="00143555"/>
    <w:rsid w:val="00144983"/>
    <w:rsid w:val="00146741"/>
    <w:rsid w:val="0015379F"/>
    <w:rsid w:val="00154624"/>
    <w:rsid w:val="0015775C"/>
    <w:rsid w:val="00164743"/>
    <w:rsid w:val="00170305"/>
    <w:rsid w:val="00171DD2"/>
    <w:rsid w:val="0018317F"/>
    <w:rsid w:val="00190A32"/>
    <w:rsid w:val="001A2430"/>
    <w:rsid w:val="001B6AE3"/>
    <w:rsid w:val="001C374D"/>
    <w:rsid w:val="001C6F9A"/>
    <w:rsid w:val="001D0447"/>
    <w:rsid w:val="001D0B85"/>
    <w:rsid w:val="001D0D7A"/>
    <w:rsid w:val="001D16F5"/>
    <w:rsid w:val="001D431B"/>
    <w:rsid w:val="001F0C00"/>
    <w:rsid w:val="001F3AF0"/>
    <w:rsid w:val="001F446F"/>
    <w:rsid w:val="002010ED"/>
    <w:rsid w:val="002074C2"/>
    <w:rsid w:val="002147EB"/>
    <w:rsid w:val="00214A88"/>
    <w:rsid w:val="00215CC7"/>
    <w:rsid w:val="00216A2E"/>
    <w:rsid w:val="00222EDA"/>
    <w:rsid w:val="002276B9"/>
    <w:rsid w:val="00242255"/>
    <w:rsid w:val="00244ECB"/>
    <w:rsid w:val="0025227E"/>
    <w:rsid w:val="002527A8"/>
    <w:rsid w:val="00264813"/>
    <w:rsid w:val="00270097"/>
    <w:rsid w:val="00285590"/>
    <w:rsid w:val="00287C49"/>
    <w:rsid w:val="0029157E"/>
    <w:rsid w:val="002926A3"/>
    <w:rsid w:val="00293A24"/>
    <w:rsid w:val="00295FBE"/>
    <w:rsid w:val="002A2BE5"/>
    <w:rsid w:val="002B4932"/>
    <w:rsid w:val="002C1777"/>
    <w:rsid w:val="002C1806"/>
    <w:rsid w:val="002D48C0"/>
    <w:rsid w:val="002F32D9"/>
    <w:rsid w:val="002F381F"/>
    <w:rsid w:val="002F4344"/>
    <w:rsid w:val="0030026E"/>
    <w:rsid w:val="0030152C"/>
    <w:rsid w:val="00302E85"/>
    <w:rsid w:val="003038E0"/>
    <w:rsid w:val="0030532B"/>
    <w:rsid w:val="0030743D"/>
    <w:rsid w:val="00312B1E"/>
    <w:rsid w:val="00331D1A"/>
    <w:rsid w:val="00332EB0"/>
    <w:rsid w:val="00334F4D"/>
    <w:rsid w:val="0033532A"/>
    <w:rsid w:val="0036019B"/>
    <w:rsid w:val="00362450"/>
    <w:rsid w:val="00363E2F"/>
    <w:rsid w:val="0037258E"/>
    <w:rsid w:val="003768EC"/>
    <w:rsid w:val="0037723A"/>
    <w:rsid w:val="00382793"/>
    <w:rsid w:val="0039473F"/>
    <w:rsid w:val="0039628B"/>
    <w:rsid w:val="003A1634"/>
    <w:rsid w:val="003B4C8B"/>
    <w:rsid w:val="003B5418"/>
    <w:rsid w:val="003C573C"/>
    <w:rsid w:val="003C7ECB"/>
    <w:rsid w:val="003E1612"/>
    <w:rsid w:val="003E3591"/>
    <w:rsid w:val="003E6813"/>
    <w:rsid w:val="003F0CCA"/>
    <w:rsid w:val="003F1095"/>
    <w:rsid w:val="003F6A69"/>
    <w:rsid w:val="00404C18"/>
    <w:rsid w:val="0040752F"/>
    <w:rsid w:val="00410738"/>
    <w:rsid w:val="004165A2"/>
    <w:rsid w:val="004305C5"/>
    <w:rsid w:val="00430998"/>
    <w:rsid w:val="0043535F"/>
    <w:rsid w:val="00435D53"/>
    <w:rsid w:val="00450921"/>
    <w:rsid w:val="00454AC4"/>
    <w:rsid w:val="00455477"/>
    <w:rsid w:val="0045644D"/>
    <w:rsid w:val="004578E8"/>
    <w:rsid w:val="004609AB"/>
    <w:rsid w:val="00467579"/>
    <w:rsid w:val="004933CB"/>
    <w:rsid w:val="00495DD8"/>
    <w:rsid w:val="004A0ADB"/>
    <w:rsid w:val="004B1334"/>
    <w:rsid w:val="004B2580"/>
    <w:rsid w:val="004B6669"/>
    <w:rsid w:val="004C1B52"/>
    <w:rsid w:val="004C77A1"/>
    <w:rsid w:val="004E11F5"/>
    <w:rsid w:val="004E1646"/>
    <w:rsid w:val="004E26C1"/>
    <w:rsid w:val="004E5765"/>
    <w:rsid w:val="004E5C38"/>
    <w:rsid w:val="004F6F0F"/>
    <w:rsid w:val="00504CAB"/>
    <w:rsid w:val="00504D02"/>
    <w:rsid w:val="0050513D"/>
    <w:rsid w:val="005201B2"/>
    <w:rsid w:val="00520E93"/>
    <w:rsid w:val="00521B12"/>
    <w:rsid w:val="005233DC"/>
    <w:rsid w:val="00525D9C"/>
    <w:rsid w:val="00526650"/>
    <w:rsid w:val="00536CF5"/>
    <w:rsid w:val="00545656"/>
    <w:rsid w:val="00546633"/>
    <w:rsid w:val="005567F6"/>
    <w:rsid w:val="005606CB"/>
    <w:rsid w:val="00577751"/>
    <w:rsid w:val="005779E1"/>
    <w:rsid w:val="005779EE"/>
    <w:rsid w:val="005A5B73"/>
    <w:rsid w:val="005B1AA0"/>
    <w:rsid w:val="005B43D7"/>
    <w:rsid w:val="005B52E4"/>
    <w:rsid w:val="005C3593"/>
    <w:rsid w:val="005C6F44"/>
    <w:rsid w:val="005D6548"/>
    <w:rsid w:val="005F5AF0"/>
    <w:rsid w:val="0060521C"/>
    <w:rsid w:val="006057CF"/>
    <w:rsid w:val="00617102"/>
    <w:rsid w:val="00630F68"/>
    <w:rsid w:val="00631422"/>
    <w:rsid w:val="006324FA"/>
    <w:rsid w:val="00637236"/>
    <w:rsid w:val="00642DEA"/>
    <w:rsid w:val="006438DD"/>
    <w:rsid w:val="006469DE"/>
    <w:rsid w:val="00647F4C"/>
    <w:rsid w:val="00654D20"/>
    <w:rsid w:val="00655DAB"/>
    <w:rsid w:val="006570CF"/>
    <w:rsid w:val="00664BDE"/>
    <w:rsid w:val="00665C23"/>
    <w:rsid w:val="00667262"/>
    <w:rsid w:val="006763C2"/>
    <w:rsid w:val="006835B0"/>
    <w:rsid w:val="00691C91"/>
    <w:rsid w:val="00693683"/>
    <w:rsid w:val="0069499A"/>
    <w:rsid w:val="006962C9"/>
    <w:rsid w:val="00697B8E"/>
    <w:rsid w:val="00697D86"/>
    <w:rsid w:val="00697FDB"/>
    <w:rsid w:val="006A08AD"/>
    <w:rsid w:val="006A2AEA"/>
    <w:rsid w:val="006A6A26"/>
    <w:rsid w:val="006C1C18"/>
    <w:rsid w:val="006C303B"/>
    <w:rsid w:val="006C7265"/>
    <w:rsid w:val="006D1F78"/>
    <w:rsid w:val="006D527E"/>
    <w:rsid w:val="006D617D"/>
    <w:rsid w:val="006D66C0"/>
    <w:rsid w:val="006D72B1"/>
    <w:rsid w:val="006E3388"/>
    <w:rsid w:val="006E6B80"/>
    <w:rsid w:val="006E6FF7"/>
    <w:rsid w:val="006E7528"/>
    <w:rsid w:val="006F4979"/>
    <w:rsid w:val="0070728A"/>
    <w:rsid w:val="00710E54"/>
    <w:rsid w:val="0071323D"/>
    <w:rsid w:val="00715EB2"/>
    <w:rsid w:val="00725C4A"/>
    <w:rsid w:val="00736438"/>
    <w:rsid w:val="00743A20"/>
    <w:rsid w:val="0075057A"/>
    <w:rsid w:val="00753F00"/>
    <w:rsid w:val="007706D5"/>
    <w:rsid w:val="00782F38"/>
    <w:rsid w:val="007831C4"/>
    <w:rsid w:val="007858AB"/>
    <w:rsid w:val="00785DA0"/>
    <w:rsid w:val="007871E4"/>
    <w:rsid w:val="007A4A4E"/>
    <w:rsid w:val="007A6670"/>
    <w:rsid w:val="007C3654"/>
    <w:rsid w:val="007C3FD9"/>
    <w:rsid w:val="007C6E0B"/>
    <w:rsid w:val="007C74C0"/>
    <w:rsid w:val="007D4524"/>
    <w:rsid w:val="007D5970"/>
    <w:rsid w:val="007D7B1D"/>
    <w:rsid w:val="007E0914"/>
    <w:rsid w:val="007E0CF4"/>
    <w:rsid w:val="007E1DAC"/>
    <w:rsid w:val="007E6C7E"/>
    <w:rsid w:val="007F7C31"/>
    <w:rsid w:val="008067C2"/>
    <w:rsid w:val="008138BE"/>
    <w:rsid w:val="008222C6"/>
    <w:rsid w:val="00824A9F"/>
    <w:rsid w:val="00831D44"/>
    <w:rsid w:val="00836451"/>
    <w:rsid w:val="00841554"/>
    <w:rsid w:val="00842F92"/>
    <w:rsid w:val="008437E3"/>
    <w:rsid w:val="0084419E"/>
    <w:rsid w:val="00845D3C"/>
    <w:rsid w:val="008527D3"/>
    <w:rsid w:val="00855FB7"/>
    <w:rsid w:val="0085693A"/>
    <w:rsid w:val="008573E7"/>
    <w:rsid w:val="0085782C"/>
    <w:rsid w:val="00864655"/>
    <w:rsid w:val="008801D3"/>
    <w:rsid w:val="008866EC"/>
    <w:rsid w:val="00886FDE"/>
    <w:rsid w:val="008913F1"/>
    <w:rsid w:val="008A2C09"/>
    <w:rsid w:val="008B2071"/>
    <w:rsid w:val="008B7D88"/>
    <w:rsid w:val="008C52ED"/>
    <w:rsid w:val="008D08CD"/>
    <w:rsid w:val="008D26AB"/>
    <w:rsid w:val="008F027B"/>
    <w:rsid w:val="00900242"/>
    <w:rsid w:val="009056EC"/>
    <w:rsid w:val="009202A5"/>
    <w:rsid w:val="00935242"/>
    <w:rsid w:val="00936E72"/>
    <w:rsid w:val="00937345"/>
    <w:rsid w:val="00941989"/>
    <w:rsid w:val="00956687"/>
    <w:rsid w:val="0096544E"/>
    <w:rsid w:val="00965A3F"/>
    <w:rsid w:val="0096604C"/>
    <w:rsid w:val="00967C23"/>
    <w:rsid w:val="00975561"/>
    <w:rsid w:val="0098002D"/>
    <w:rsid w:val="0098516A"/>
    <w:rsid w:val="009920D6"/>
    <w:rsid w:val="0099276A"/>
    <w:rsid w:val="009958CE"/>
    <w:rsid w:val="009A187C"/>
    <w:rsid w:val="009A6176"/>
    <w:rsid w:val="009B0222"/>
    <w:rsid w:val="009B449F"/>
    <w:rsid w:val="009C0FFE"/>
    <w:rsid w:val="009C1C03"/>
    <w:rsid w:val="009C4502"/>
    <w:rsid w:val="009D3F40"/>
    <w:rsid w:val="009E0303"/>
    <w:rsid w:val="009E0F33"/>
    <w:rsid w:val="009E75AB"/>
    <w:rsid w:val="009F2334"/>
    <w:rsid w:val="009F280C"/>
    <w:rsid w:val="00A006D0"/>
    <w:rsid w:val="00A00D30"/>
    <w:rsid w:val="00A019C9"/>
    <w:rsid w:val="00A03C0E"/>
    <w:rsid w:val="00A07B64"/>
    <w:rsid w:val="00A10B47"/>
    <w:rsid w:val="00A1187E"/>
    <w:rsid w:val="00A12D11"/>
    <w:rsid w:val="00A13BAA"/>
    <w:rsid w:val="00A14B43"/>
    <w:rsid w:val="00A14F92"/>
    <w:rsid w:val="00A2647F"/>
    <w:rsid w:val="00A42A02"/>
    <w:rsid w:val="00A42F6A"/>
    <w:rsid w:val="00A444B9"/>
    <w:rsid w:val="00A452C5"/>
    <w:rsid w:val="00A46B97"/>
    <w:rsid w:val="00A4703B"/>
    <w:rsid w:val="00A515D5"/>
    <w:rsid w:val="00A55E25"/>
    <w:rsid w:val="00A56494"/>
    <w:rsid w:val="00A74326"/>
    <w:rsid w:val="00A7746E"/>
    <w:rsid w:val="00A81FA4"/>
    <w:rsid w:val="00A83639"/>
    <w:rsid w:val="00A946D8"/>
    <w:rsid w:val="00A9658E"/>
    <w:rsid w:val="00A97235"/>
    <w:rsid w:val="00AA2E9D"/>
    <w:rsid w:val="00AB7D45"/>
    <w:rsid w:val="00AC2E1A"/>
    <w:rsid w:val="00AC33BB"/>
    <w:rsid w:val="00AC3D35"/>
    <w:rsid w:val="00AC5563"/>
    <w:rsid w:val="00AC5BA3"/>
    <w:rsid w:val="00AD0BF9"/>
    <w:rsid w:val="00AD126D"/>
    <w:rsid w:val="00AD527A"/>
    <w:rsid w:val="00AE7488"/>
    <w:rsid w:val="00AF46E2"/>
    <w:rsid w:val="00AF707E"/>
    <w:rsid w:val="00B02600"/>
    <w:rsid w:val="00B02B2D"/>
    <w:rsid w:val="00B03F83"/>
    <w:rsid w:val="00B06CB7"/>
    <w:rsid w:val="00B07E6E"/>
    <w:rsid w:val="00B117C7"/>
    <w:rsid w:val="00B14D55"/>
    <w:rsid w:val="00B17922"/>
    <w:rsid w:val="00B17EFA"/>
    <w:rsid w:val="00B222DF"/>
    <w:rsid w:val="00B23B31"/>
    <w:rsid w:val="00B25BCF"/>
    <w:rsid w:val="00B3215F"/>
    <w:rsid w:val="00B354C2"/>
    <w:rsid w:val="00B373FE"/>
    <w:rsid w:val="00B479B0"/>
    <w:rsid w:val="00B536C3"/>
    <w:rsid w:val="00B56A84"/>
    <w:rsid w:val="00B57096"/>
    <w:rsid w:val="00B653EA"/>
    <w:rsid w:val="00B66EF0"/>
    <w:rsid w:val="00B70995"/>
    <w:rsid w:val="00B727DB"/>
    <w:rsid w:val="00B745DB"/>
    <w:rsid w:val="00B75495"/>
    <w:rsid w:val="00B84B28"/>
    <w:rsid w:val="00B93047"/>
    <w:rsid w:val="00B95577"/>
    <w:rsid w:val="00BA0125"/>
    <w:rsid w:val="00BA1C5A"/>
    <w:rsid w:val="00BB03B2"/>
    <w:rsid w:val="00BB042A"/>
    <w:rsid w:val="00BB6D62"/>
    <w:rsid w:val="00BB727A"/>
    <w:rsid w:val="00BC525B"/>
    <w:rsid w:val="00BC5FC2"/>
    <w:rsid w:val="00BD1595"/>
    <w:rsid w:val="00BD5AC1"/>
    <w:rsid w:val="00BE09B8"/>
    <w:rsid w:val="00BE215F"/>
    <w:rsid w:val="00BE3226"/>
    <w:rsid w:val="00BE4C93"/>
    <w:rsid w:val="00BE785F"/>
    <w:rsid w:val="00BF6057"/>
    <w:rsid w:val="00BF6844"/>
    <w:rsid w:val="00C01630"/>
    <w:rsid w:val="00C13215"/>
    <w:rsid w:val="00C13B00"/>
    <w:rsid w:val="00C13C9D"/>
    <w:rsid w:val="00C14E05"/>
    <w:rsid w:val="00C216E9"/>
    <w:rsid w:val="00C23276"/>
    <w:rsid w:val="00C23A3E"/>
    <w:rsid w:val="00C2445D"/>
    <w:rsid w:val="00C26B36"/>
    <w:rsid w:val="00C42B2D"/>
    <w:rsid w:val="00C63E1A"/>
    <w:rsid w:val="00C73147"/>
    <w:rsid w:val="00C7437D"/>
    <w:rsid w:val="00C960D3"/>
    <w:rsid w:val="00C963CE"/>
    <w:rsid w:val="00CA1478"/>
    <w:rsid w:val="00CA3263"/>
    <w:rsid w:val="00CA47DD"/>
    <w:rsid w:val="00CA5699"/>
    <w:rsid w:val="00CB3966"/>
    <w:rsid w:val="00CB4F29"/>
    <w:rsid w:val="00CB5230"/>
    <w:rsid w:val="00CC089A"/>
    <w:rsid w:val="00CC21E4"/>
    <w:rsid w:val="00CC632A"/>
    <w:rsid w:val="00CD16CF"/>
    <w:rsid w:val="00CD2D4B"/>
    <w:rsid w:val="00CD4852"/>
    <w:rsid w:val="00CD4CAD"/>
    <w:rsid w:val="00CD765C"/>
    <w:rsid w:val="00CE54E8"/>
    <w:rsid w:val="00CE7798"/>
    <w:rsid w:val="00CF482F"/>
    <w:rsid w:val="00CF5841"/>
    <w:rsid w:val="00CF66DB"/>
    <w:rsid w:val="00CF6EE0"/>
    <w:rsid w:val="00D04372"/>
    <w:rsid w:val="00D17142"/>
    <w:rsid w:val="00D2663E"/>
    <w:rsid w:val="00D37B85"/>
    <w:rsid w:val="00D45169"/>
    <w:rsid w:val="00D51753"/>
    <w:rsid w:val="00D52566"/>
    <w:rsid w:val="00D54D97"/>
    <w:rsid w:val="00D6595D"/>
    <w:rsid w:val="00D73CDD"/>
    <w:rsid w:val="00D747AE"/>
    <w:rsid w:val="00D84B28"/>
    <w:rsid w:val="00DA1161"/>
    <w:rsid w:val="00DB1D13"/>
    <w:rsid w:val="00DB22E7"/>
    <w:rsid w:val="00DC0207"/>
    <w:rsid w:val="00DC090A"/>
    <w:rsid w:val="00DC0CC1"/>
    <w:rsid w:val="00DE082F"/>
    <w:rsid w:val="00DE58AD"/>
    <w:rsid w:val="00DE5CC1"/>
    <w:rsid w:val="00DE5DD7"/>
    <w:rsid w:val="00DE6007"/>
    <w:rsid w:val="00DE6574"/>
    <w:rsid w:val="00DF1888"/>
    <w:rsid w:val="00DF75C9"/>
    <w:rsid w:val="00DF7A0C"/>
    <w:rsid w:val="00E030D5"/>
    <w:rsid w:val="00E12F95"/>
    <w:rsid w:val="00E156C5"/>
    <w:rsid w:val="00E27484"/>
    <w:rsid w:val="00E32122"/>
    <w:rsid w:val="00E42CD3"/>
    <w:rsid w:val="00E4790B"/>
    <w:rsid w:val="00E632DE"/>
    <w:rsid w:val="00E7187B"/>
    <w:rsid w:val="00E73577"/>
    <w:rsid w:val="00E75182"/>
    <w:rsid w:val="00E8209E"/>
    <w:rsid w:val="00E82316"/>
    <w:rsid w:val="00E836BF"/>
    <w:rsid w:val="00E87D26"/>
    <w:rsid w:val="00E87E9F"/>
    <w:rsid w:val="00E914F4"/>
    <w:rsid w:val="00E91A20"/>
    <w:rsid w:val="00E95A4C"/>
    <w:rsid w:val="00EA1DE9"/>
    <w:rsid w:val="00EA2B10"/>
    <w:rsid w:val="00EA3FCB"/>
    <w:rsid w:val="00EC6D73"/>
    <w:rsid w:val="00ED6BB3"/>
    <w:rsid w:val="00EF2EF7"/>
    <w:rsid w:val="00EF3B5D"/>
    <w:rsid w:val="00EF4871"/>
    <w:rsid w:val="00F14E1D"/>
    <w:rsid w:val="00F2733B"/>
    <w:rsid w:val="00F43621"/>
    <w:rsid w:val="00F43E44"/>
    <w:rsid w:val="00F6599F"/>
    <w:rsid w:val="00F74EB2"/>
    <w:rsid w:val="00F7731C"/>
    <w:rsid w:val="00F77A19"/>
    <w:rsid w:val="00F80683"/>
    <w:rsid w:val="00F93873"/>
    <w:rsid w:val="00FA059E"/>
    <w:rsid w:val="00FA1C22"/>
    <w:rsid w:val="00FA5810"/>
    <w:rsid w:val="00FB0F90"/>
    <w:rsid w:val="00FB1A70"/>
    <w:rsid w:val="00FB22FF"/>
    <w:rsid w:val="00FB7172"/>
    <w:rsid w:val="00FC6AFD"/>
    <w:rsid w:val="00FD12C6"/>
    <w:rsid w:val="00FD4D83"/>
    <w:rsid w:val="00FE3007"/>
    <w:rsid w:val="00FE4F90"/>
    <w:rsid w:val="00FF06B6"/>
    <w:rsid w:val="00FF25E9"/>
    <w:rsid w:val="00FF2741"/>
    <w:rsid w:val="00FF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EECEE0A"/>
  <w15:chartTrackingRefBased/>
  <w15:docId w15:val="{55573636-C959-4E18-9E3F-F45E60B7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D12C6"/>
    <w:pPr>
      <w:spacing w:line="288" w:lineRule="auto"/>
    </w:pPr>
    <w:rPr>
      <w:sz w:val="26"/>
      <w:szCs w:val="26"/>
      <w:lang w:eastAsia="en-US"/>
    </w:rPr>
  </w:style>
  <w:style w:type="paragraph" w:styleId="1">
    <w:name w:val="heading 1"/>
    <w:basedOn w:val="a3"/>
    <w:next w:val="a3"/>
    <w:link w:val="10"/>
    <w:qFormat/>
    <w:rsid w:val="00154624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3"/>
    <w:next w:val="a3"/>
    <w:link w:val="20"/>
    <w:qFormat/>
    <w:rsid w:val="00154624"/>
    <w:pPr>
      <w:keepNext/>
      <w:widowControl w:val="0"/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kern w:val="26"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154624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kern w:val="26"/>
      <w:lang w:eastAsia="ru-RU"/>
    </w:rPr>
  </w:style>
  <w:style w:type="paragraph" w:styleId="4">
    <w:name w:val="heading 4"/>
    <w:basedOn w:val="a3"/>
    <w:next w:val="a3"/>
    <w:link w:val="40"/>
    <w:uiPriority w:val="9"/>
    <w:semiHidden/>
    <w:unhideWhenUsed/>
    <w:qFormat/>
    <w:rsid w:val="00C14E0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546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154624"/>
    <w:rPr>
      <w:rFonts w:ascii="Arial" w:eastAsia="Times New Roman" w:hAnsi="Arial" w:cs="Arial"/>
      <w:b/>
      <w:bCs/>
      <w:i/>
      <w:iCs/>
      <w:kern w:val="26"/>
      <w:sz w:val="28"/>
      <w:szCs w:val="28"/>
      <w:lang w:eastAsia="ru-RU"/>
    </w:rPr>
  </w:style>
  <w:style w:type="character" w:customStyle="1" w:styleId="30">
    <w:name w:val="Заголовок 3 Знак"/>
    <w:link w:val="3"/>
    <w:rsid w:val="00154624"/>
    <w:rPr>
      <w:rFonts w:ascii="Arial" w:eastAsia="Times New Roman" w:hAnsi="Arial" w:cs="Arial"/>
      <w:b/>
      <w:bCs/>
      <w:kern w:val="26"/>
      <w:lang w:eastAsia="ru-RU"/>
    </w:rPr>
  </w:style>
  <w:style w:type="paragraph" w:customStyle="1" w:styleId="a7">
    <w:name w:val="Ст ссылка*"/>
    <w:basedOn w:val="a3"/>
    <w:uiPriority w:val="1"/>
    <w:qFormat/>
    <w:rsid w:val="00154624"/>
    <w:pPr>
      <w:widowControl w:val="0"/>
      <w:suppressAutoHyphens/>
      <w:autoSpaceDE w:val="0"/>
      <w:ind w:firstLine="454"/>
      <w:jc w:val="both"/>
    </w:pPr>
    <w:rPr>
      <w:rFonts w:eastAsia="Times New Roman" w:cs="Lucida Sans Unicode"/>
      <w:color w:val="3333FF"/>
      <w:kern w:val="26"/>
      <w:szCs w:val="28"/>
      <w:lang w:eastAsia="ru-RU"/>
    </w:rPr>
  </w:style>
  <w:style w:type="character" w:styleId="a8">
    <w:name w:val="Hyperlink"/>
    <w:uiPriority w:val="99"/>
    <w:unhideWhenUsed/>
    <w:rsid w:val="00154624"/>
    <w:rPr>
      <w:color w:val="0563C1"/>
      <w:u w:val="single"/>
    </w:rPr>
  </w:style>
  <w:style w:type="paragraph" w:customStyle="1" w:styleId="a9">
    <w:name w:val="Ст текст*"/>
    <w:basedOn w:val="a3"/>
    <w:qFormat/>
    <w:rsid w:val="00154624"/>
    <w:pPr>
      <w:widowControl w:val="0"/>
      <w:suppressAutoHyphens/>
      <w:autoSpaceDE w:val="0"/>
      <w:ind w:firstLine="454"/>
      <w:jc w:val="both"/>
    </w:pPr>
    <w:rPr>
      <w:rFonts w:eastAsia="Times New Roman" w:cs="Lucida Sans Unicode"/>
      <w:kern w:val="26"/>
      <w:szCs w:val="28"/>
      <w:lang w:eastAsia="ru-RU"/>
    </w:rPr>
  </w:style>
  <w:style w:type="paragraph" w:customStyle="1" w:styleId="a2">
    <w:name w:val="Ст список*"/>
    <w:basedOn w:val="a9"/>
    <w:qFormat/>
    <w:rsid w:val="00FB22FF"/>
    <w:pPr>
      <w:numPr>
        <w:numId w:val="4"/>
      </w:numPr>
    </w:pPr>
  </w:style>
  <w:style w:type="paragraph" w:customStyle="1" w:styleId="aa">
    <w:name w:val="Ст подпункт*"/>
    <w:basedOn w:val="a9"/>
    <w:uiPriority w:val="1"/>
    <w:qFormat/>
    <w:rsid w:val="00BF6057"/>
    <w:pPr>
      <w:spacing w:before="320" w:after="60"/>
      <w:ind w:firstLine="0"/>
      <w:jc w:val="center"/>
    </w:pPr>
    <w:rPr>
      <w:b/>
    </w:rPr>
  </w:style>
  <w:style w:type="paragraph" w:customStyle="1" w:styleId="a1">
    <w:name w:val="Ст маркер сп*"/>
    <w:basedOn w:val="a9"/>
    <w:uiPriority w:val="2"/>
    <w:qFormat/>
    <w:rsid w:val="00121CFD"/>
    <w:pPr>
      <w:numPr>
        <w:numId w:val="3"/>
      </w:numPr>
    </w:pPr>
  </w:style>
  <w:style w:type="paragraph" w:customStyle="1" w:styleId="ab">
    <w:name w:val="Ст рисунок*"/>
    <w:basedOn w:val="a9"/>
    <w:uiPriority w:val="1"/>
    <w:qFormat/>
    <w:rsid w:val="00BB042A"/>
    <w:pPr>
      <w:keepNext/>
      <w:spacing w:before="120" w:line="240" w:lineRule="auto"/>
      <w:ind w:firstLine="0"/>
      <w:jc w:val="center"/>
    </w:pPr>
    <w:rPr>
      <w:rFonts w:cs="Times New Roman"/>
    </w:rPr>
  </w:style>
  <w:style w:type="paragraph" w:customStyle="1" w:styleId="ac">
    <w:name w:val="Ст назв рис*"/>
    <w:basedOn w:val="a9"/>
    <w:uiPriority w:val="3"/>
    <w:qFormat/>
    <w:rsid w:val="00BF6057"/>
    <w:pPr>
      <w:spacing w:line="360" w:lineRule="auto"/>
      <w:ind w:firstLine="0"/>
      <w:jc w:val="center"/>
    </w:pPr>
    <w:rPr>
      <w:rFonts w:cs="Times New Roman"/>
    </w:rPr>
  </w:style>
  <w:style w:type="paragraph" w:customStyle="1" w:styleId="ad">
    <w:name w:val="Ст параметр*"/>
    <w:basedOn w:val="a9"/>
    <w:uiPriority w:val="2"/>
    <w:qFormat/>
    <w:rsid w:val="00CF6EE0"/>
    <w:pPr>
      <w:ind w:left="720" w:firstLine="0"/>
    </w:pPr>
    <w:rPr>
      <w:rFonts w:cs="Times New Roman"/>
    </w:rPr>
  </w:style>
  <w:style w:type="paragraph" w:customStyle="1" w:styleId="ae">
    <w:name w:val="Ст рамка*"/>
    <w:basedOn w:val="a9"/>
    <w:uiPriority w:val="3"/>
    <w:qFormat/>
    <w:rsid w:val="00CF6EE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/>
    </w:pPr>
    <w:rPr>
      <w:rFonts w:cs="Times New Roman"/>
    </w:rPr>
  </w:style>
  <w:style w:type="paragraph" w:customStyle="1" w:styleId="af">
    <w:name w:val="Ст отступ*"/>
    <w:basedOn w:val="a9"/>
    <w:qFormat/>
    <w:rsid w:val="00CF6EE0"/>
    <w:pPr>
      <w:spacing w:before="200"/>
    </w:pPr>
    <w:rPr>
      <w:rFonts w:cs="Times New Roman"/>
    </w:rPr>
  </w:style>
  <w:style w:type="paragraph" w:customStyle="1" w:styleId="af0">
    <w:name w:val="Ст абзац*"/>
    <w:basedOn w:val="a9"/>
    <w:qFormat/>
    <w:rsid w:val="006A6A26"/>
    <w:pPr>
      <w:spacing w:before="160" w:after="160"/>
    </w:pPr>
    <w:rPr>
      <w:rFonts w:cs="Times New Roman"/>
    </w:rPr>
  </w:style>
  <w:style w:type="paragraph" w:styleId="af1">
    <w:name w:val="caption"/>
    <w:basedOn w:val="a3"/>
    <w:next w:val="a3"/>
    <w:uiPriority w:val="35"/>
    <w:unhideWhenUsed/>
    <w:qFormat/>
    <w:rsid w:val="00956687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f2">
    <w:name w:val="Ст подпункт доп*"/>
    <w:basedOn w:val="a9"/>
    <w:uiPriority w:val="2"/>
    <w:qFormat/>
    <w:rsid w:val="006C1C18"/>
    <w:pPr>
      <w:spacing w:before="160"/>
      <w:ind w:firstLine="0"/>
      <w:jc w:val="center"/>
    </w:pPr>
    <w:rPr>
      <w:i/>
    </w:rPr>
  </w:style>
  <w:style w:type="paragraph" w:customStyle="1" w:styleId="a">
    <w:name w:val="Ст маркер*"/>
    <w:basedOn w:val="a9"/>
    <w:uiPriority w:val="2"/>
    <w:qFormat/>
    <w:rsid w:val="00121CFD"/>
    <w:pPr>
      <w:numPr>
        <w:numId w:val="2"/>
      </w:numPr>
    </w:pPr>
  </w:style>
  <w:style w:type="paragraph" w:styleId="11">
    <w:name w:val="toc 1"/>
    <w:aliases w:val="Огл ур1"/>
    <w:basedOn w:val="a3"/>
    <w:next w:val="a3"/>
    <w:autoRedefine/>
    <w:uiPriority w:val="39"/>
    <w:rsid w:val="00B56A84"/>
    <w:pPr>
      <w:widowControl w:val="0"/>
      <w:suppressAutoHyphens/>
      <w:jc w:val="both"/>
    </w:pPr>
    <w:rPr>
      <w:rFonts w:eastAsia="Times New Roman" w:cs="Lucida Sans Unicode"/>
      <w:kern w:val="26"/>
      <w:szCs w:val="28"/>
      <w:lang w:eastAsia="ru-RU"/>
    </w:rPr>
  </w:style>
  <w:style w:type="paragraph" w:styleId="21">
    <w:name w:val="toc 2"/>
    <w:aliases w:val="Огл ур2"/>
    <w:basedOn w:val="a3"/>
    <w:next w:val="a3"/>
    <w:autoRedefine/>
    <w:uiPriority w:val="39"/>
    <w:rsid w:val="00B56A84"/>
    <w:pPr>
      <w:widowControl w:val="0"/>
      <w:suppressAutoHyphens/>
      <w:ind w:left="238"/>
      <w:jc w:val="both"/>
    </w:pPr>
    <w:rPr>
      <w:rFonts w:eastAsia="Times New Roman" w:cs="Lucida Sans Unicode"/>
      <w:kern w:val="26"/>
      <w:szCs w:val="28"/>
      <w:lang w:eastAsia="ru-RU"/>
    </w:rPr>
  </w:style>
  <w:style w:type="paragraph" w:styleId="31">
    <w:name w:val="toc 3"/>
    <w:aliases w:val="Огл ур3"/>
    <w:basedOn w:val="a3"/>
    <w:next w:val="a3"/>
    <w:autoRedefine/>
    <w:uiPriority w:val="39"/>
    <w:rsid w:val="00B56A84"/>
    <w:pPr>
      <w:widowControl w:val="0"/>
      <w:suppressAutoHyphens/>
      <w:ind w:left="658"/>
      <w:jc w:val="both"/>
    </w:pPr>
    <w:rPr>
      <w:rFonts w:eastAsia="Times New Roman" w:cs="Lucida Sans Unicode"/>
      <w:kern w:val="26"/>
      <w:szCs w:val="28"/>
      <w:lang w:eastAsia="ru-RU"/>
    </w:rPr>
  </w:style>
  <w:style w:type="paragraph" w:styleId="af3">
    <w:name w:val="footer"/>
    <w:basedOn w:val="a3"/>
    <w:link w:val="af4"/>
    <w:rsid w:val="00B56A84"/>
    <w:pPr>
      <w:widowControl w:val="0"/>
      <w:tabs>
        <w:tab w:val="center" w:pos="4677"/>
        <w:tab w:val="right" w:pos="9355"/>
      </w:tabs>
      <w:suppressAutoHyphens/>
      <w:spacing w:line="240" w:lineRule="auto"/>
    </w:pPr>
    <w:rPr>
      <w:rFonts w:eastAsia="Times New Roman" w:cs="Lucida Sans Unicode"/>
      <w:kern w:val="26"/>
      <w:szCs w:val="28"/>
      <w:lang w:eastAsia="ru-RU"/>
    </w:rPr>
  </w:style>
  <w:style w:type="character" w:customStyle="1" w:styleId="af4">
    <w:name w:val="Нижний колонтитул Знак"/>
    <w:link w:val="af3"/>
    <w:rsid w:val="00B56A84"/>
    <w:rPr>
      <w:rFonts w:eastAsia="Times New Roman" w:cs="Lucida Sans Unicode"/>
      <w:kern w:val="26"/>
      <w:szCs w:val="28"/>
      <w:lang w:eastAsia="ru-RU"/>
    </w:rPr>
  </w:style>
  <w:style w:type="character" w:styleId="af5">
    <w:name w:val="page number"/>
    <w:basedOn w:val="a4"/>
    <w:rsid w:val="00B56A84"/>
  </w:style>
  <w:style w:type="paragraph" w:customStyle="1" w:styleId="af6">
    <w:name w:val="Ст сообщ*"/>
    <w:basedOn w:val="a9"/>
    <w:uiPriority w:val="2"/>
    <w:qFormat/>
    <w:rsid w:val="00AF46E2"/>
    <w:pPr>
      <w:spacing w:before="160" w:after="120" w:line="240" w:lineRule="auto"/>
      <w:ind w:firstLine="0"/>
      <w:jc w:val="center"/>
    </w:pPr>
  </w:style>
  <w:style w:type="paragraph" w:styleId="af7">
    <w:name w:val="header"/>
    <w:basedOn w:val="a3"/>
    <w:link w:val="af8"/>
    <w:uiPriority w:val="99"/>
    <w:unhideWhenUsed/>
    <w:rsid w:val="00CB5230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4"/>
    <w:link w:val="af7"/>
    <w:uiPriority w:val="99"/>
    <w:rsid w:val="00CB5230"/>
  </w:style>
  <w:style w:type="paragraph" w:customStyle="1" w:styleId="af9">
    <w:name w:val="Гт список*"/>
    <w:basedOn w:val="a3"/>
    <w:qFormat/>
    <w:rsid w:val="00137795"/>
    <w:pPr>
      <w:widowControl w:val="0"/>
      <w:suppressAutoHyphens/>
      <w:autoSpaceDE w:val="0"/>
      <w:spacing w:line="276" w:lineRule="auto"/>
      <w:ind w:firstLine="709"/>
      <w:jc w:val="both"/>
    </w:pPr>
    <w:rPr>
      <w:rFonts w:eastAsia="Times New Roman" w:cs="Lucida Sans Unicode"/>
      <w:kern w:val="26"/>
      <w:sz w:val="24"/>
      <w:szCs w:val="28"/>
      <w:lang w:eastAsia="ru-RU"/>
    </w:rPr>
  </w:style>
  <w:style w:type="paragraph" w:customStyle="1" w:styleId="afa">
    <w:name w:val="Гт текст"/>
    <w:basedOn w:val="a3"/>
    <w:qFormat/>
    <w:rsid w:val="009E0F33"/>
    <w:pPr>
      <w:widowControl w:val="0"/>
      <w:suppressAutoHyphens/>
      <w:autoSpaceDE w:val="0"/>
      <w:spacing w:line="276" w:lineRule="auto"/>
      <w:ind w:firstLine="709"/>
      <w:jc w:val="both"/>
    </w:pPr>
    <w:rPr>
      <w:rFonts w:eastAsia="Times New Roman" w:cs="Lucida Sans Unicode"/>
      <w:kern w:val="26"/>
      <w:sz w:val="24"/>
      <w:szCs w:val="28"/>
      <w:lang w:eastAsia="ru-RU"/>
    </w:rPr>
  </w:style>
  <w:style w:type="paragraph" w:customStyle="1" w:styleId="a0">
    <w:name w:val="Гт список"/>
    <w:basedOn w:val="afa"/>
    <w:qFormat/>
    <w:rsid w:val="00A7746E"/>
    <w:pPr>
      <w:numPr>
        <w:numId w:val="11"/>
      </w:numPr>
    </w:pPr>
  </w:style>
  <w:style w:type="character" w:customStyle="1" w:styleId="40">
    <w:name w:val="Заголовок 4 Знак"/>
    <w:link w:val="4"/>
    <w:uiPriority w:val="9"/>
    <w:semiHidden/>
    <w:rsid w:val="00C14E0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fb">
    <w:name w:val="List Paragraph"/>
    <w:basedOn w:val="a3"/>
    <w:uiPriority w:val="34"/>
    <w:qFormat/>
    <w:rsid w:val="00C21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72;&#1090;&#1103;\AppData\Roaming\Microsoft\&#1064;&#1072;&#1073;&#1083;&#1086;&#1085;&#1099;\st_stamp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4D36F-E32E-4D40-9CF1-5CAB851FC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st_stamp.dotm</Template>
  <TotalTime>4</TotalTime>
  <Pages>19</Pages>
  <Words>2999</Words>
  <Characters>17097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20056</CharactersWithSpaces>
  <SharedDoc>false</SharedDoc>
  <HLinks>
    <vt:vector size="246" baseType="variant">
      <vt:variant>
        <vt:i4>5833784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_Смена_пароля_пользователя</vt:lpwstr>
      </vt:variant>
      <vt:variant>
        <vt:i4>70320163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_Функционал</vt:lpwstr>
      </vt:variant>
      <vt:variant>
        <vt:i4>71697483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_Статусы_документа</vt:lpwstr>
      </vt:variant>
      <vt:variant>
        <vt:i4>4653058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_Функциональные_характеристики_Onlin</vt:lpwstr>
      </vt:variant>
      <vt:variant>
        <vt:i4>70321212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_Отклонение,_просмотр_документа</vt:lpwstr>
      </vt:variant>
      <vt:variant>
        <vt:i4>7668756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_Подписание_документа_квалифицирован</vt:lpwstr>
      </vt:variant>
      <vt:variant>
        <vt:i4>918635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_Подписание_документа_простой</vt:lpwstr>
      </vt:variant>
      <vt:variant>
        <vt:i4>73401374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_Отправка_в_ЭДО_1</vt:lpwstr>
      </vt:variant>
      <vt:variant>
        <vt:i4>73139269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_Внесение_документов_1</vt:lpwstr>
      </vt:variant>
      <vt:variant>
        <vt:i4>71237664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_Отправка_в_ЭДО</vt:lpwstr>
      </vt:variant>
      <vt:variant>
        <vt:i4>73139269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_Внесение_документов_1</vt:lpwstr>
      </vt:variant>
      <vt:variant>
        <vt:i4>5570649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_Документ-основание</vt:lpwstr>
      </vt:variant>
      <vt:variant>
        <vt:i4>8193128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_Справочник_маршрутов_ЭДО</vt:lpwstr>
      </vt:variant>
      <vt:variant>
        <vt:i4>73401442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_Последовательность_действий</vt:lpwstr>
      </vt:variant>
      <vt:variant>
        <vt:i4>71958617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_Термины_и_определения</vt:lpwstr>
      </vt:variant>
      <vt:variant>
        <vt:i4>1966137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_Toc128489861</vt:lpwstr>
      </vt:variant>
      <vt:variant>
        <vt:i4>1966137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_Toc128489860</vt:lpwstr>
      </vt:variant>
      <vt:variant>
        <vt:i4>1900601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_Toc128489859</vt:lpwstr>
      </vt:variant>
      <vt:variant>
        <vt:i4>1900601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_Toc128489858</vt:lpwstr>
      </vt:variant>
      <vt:variant>
        <vt:i4>1900601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_Toc128489857</vt:lpwstr>
      </vt:variant>
      <vt:variant>
        <vt:i4>1900601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_Toc128489856</vt:lpwstr>
      </vt:variant>
      <vt:variant>
        <vt:i4>1900601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_Toc128489855</vt:lpwstr>
      </vt:variant>
      <vt:variant>
        <vt:i4>1900601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_Toc128489854</vt:lpwstr>
      </vt:variant>
      <vt:variant>
        <vt:i4>1900601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_Toc128489853</vt:lpwstr>
      </vt:variant>
      <vt:variant>
        <vt:i4>1900601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_Toc128489852</vt:lpwstr>
      </vt:variant>
      <vt:variant>
        <vt:i4>1900601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_Toc128489851</vt:lpwstr>
      </vt:variant>
      <vt:variant>
        <vt:i4>1900601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_Toc128489850</vt:lpwstr>
      </vt:variant>
      <vt:variant>
        <vt:i4>1835065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_Toc128489849</vt:lpwstr>
      </vt:variant>
      <vt:variant>
        <vt:i4>1835065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_Toc128489848</vt:lpwstr>
      </vt:variant>
      <vt:variant>
        <vt:i4>1835065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_Toc128489847</vt:lpwstr>
      </vt:variant>
      <vt:variant>
        <vt:i4>1835065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_Toc128489846</vt:lpwstr>
      </vt:variant>
      <vt:variant>
        <vt:i4>1835065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_Toc128489845</vt:lpwstr>
      </vt:variant>
      <vt:variant>
        <vt:i4>1835065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_Toc128489844</vt:lpwstr>
      </vt:variant>
      <vt:variant>
        <vt:i4>1835065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_Toc128489843</vt:lpwstr>
      </vt:variant>
      <vt:variant>
        <vt:i4>1835065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_Toc128489842</vt:lpwstr>
      </vt:variant>
      <vt:variant>
        <vt:i4>1835065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_Toc128489841</vt:lpwstr>
      </vt:variant>
      <vt:variant>
        <vt:i4>1835065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_Toc128489840</vt:lpwstr>
      </vt:variant>
      <vt:variant>
        <vt:i4>1769529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_Toc128489839</vt:lpwstr>
      </vt:variant>
      <vt:variant>
        <vt:i4>1769529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_Toc128489838</vt:lpwstr>
      </vt:variant>
      <vt:variant>
        <vt:i4>1769529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_Toc128489837</vt:lpwstr>
      </vt:variant>
      <vt:variant>
        <vt:i4>1769529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_Toc128489836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Виктория</cp:lastModifiedBy>
  <cp:revision>4</cp:revision>
  <dcterms:created xsi:type="dcterms:W3CDTF">2023-03-01T08:56:00Z</dcterms:created>
  <dcterms:modified xsi:type="dcterms:W3CDTF">2023-07-10T13:40:00Z</dcterms:modified>
</cp:coreProperties>
</file>